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FA71F8" w14:textId="083FDCFD" w:rsidR="005B0083" w:rsidRPr="005C5A9D" w:rsidRDefault="00F81365" w:rsidP="002D006E">
      <w:pPr>
        <w:pStyle w:val="WIStepHead"/>
        <w:numPr>
          <w:ilvl w:val="0"/>
          <w:numId w:val="0"/>
        </w:numPr>
        <w:ind w:left="360" w:hanging="360"/>
        <w:rPr>
          <w:sz w:val="36"/>
        </w:rPr>
      </w:pPr>
      <w:bookmarkStart w:id="0" w:name="_GoBack"/>
      <w:bookmarkEnd w:id="0"/>
      <w:r>
        <w:rPr>
          <w:noProof/>
          <w:sz w:val="36"/>
        </w:rPr>
        <w:t>Contractor: How to c</w:t>
      </w:r>
      <w:r w:rsidR="00A34EFE">
        <w:rPr>
          <w:noProof/>
          <w:sz w:val="36"/>
        </w:rPr>
        <w:t>omplete</w:t>
      </w:r>
      <w:r w:rsidR="00257BB5">
        <w:rPr>
          <w:noProof/>
          <w:sz w:val="36"/>
        </w:rPr>
        <w:t xml:space="preserve"> a Work Order – Mobility</w:t>
      </w:r>
    </w:p>
    <w:p w14:paraId="03F60573" w14:textId="22CA2875" w:rsidR="004970F4" w:rsidRPr="00E57679" w:rsidRDefault="004970F4" w:rsidP="000B7BA5">
      <w:pPr>
        <w:rPr>
          <w:rFonts w:cs="Arial"/>
          <w:sz w:val="22"/>
          <w:szCs w:val="22"/>
        </w:rPr>
      </w:pPr>
    </w:p>
    <w:p w14:paraId="29F93DC1" w14:textId="6A8F3AB3" w:rsidR="003B5F71" w:rsidRPr="00811010" w:rsidRDefault="009D5884" w:rsidP="00811010">
      <w:pPr>
        <w:pStyle w:val="WIHeading"/>
      </w:pPr>
      <w:r w:rsidRPr="00E57679">
        <w:t>Summary</w:t>
      </w:r>
    </w:p>
    <w:p w14:paraId="5966C44C" w14:textId="2B0C9C86" w:rsidR="00B772F2" w:rsidRPr="00EC342F" w:rsidRDefault="00B772F2" w:rsidP="000B7BA5">
      <w:pPr>
        <w:rPr>
          <w:rFonts w:cs="Arial"/>
          <w:szCs w:val="22"/>
        </w:rPr>
      </w:pPr>
    </w:p>
    <w:p w14:paraId="74AF0523" w14:textId="013530A2" w:rsidR="00811010" w:rsidRDefault="00F81365" w:rsidP="000B7BA5">
      <w:pPr>
        <w:rPr>
          <w:rFonts w:cs="Arial"/>
          <w:szCs w:val="22"/>
        </w:rPr>
      </w:pPr>
      <w:r>
        <w:rPr>
          <w:rFonts w:cs="Arial"/>
          <w:szCs w:val="22"/>
        </w:rPr>
        <w:t>This Quick Reference Guide</w:t>
      </w:r>
      <w:r w:rsidR="00EF3B33">
        <w:rPr>
          <w:rFonts w:cs="Arial"/>
          <w:szCs w:val="22"/>
        </w:rPr>
        <w:t xml:space="preserve"> explains how to </w:t>
      </w:r>
      <w:r>
        <w:rPr>
          <w:rFonts w:cs="Arial"/>
          <w:szCs w:val="22"/>
        </w:rPr>
        <w:t>complete a W</w:t>
      </w:r>
      <w:r w:rsidR="00EF3B33">
        <w:rPr>
          <w:rFonts w:cs="Arial"/>
          <w:szCs w:val="22"/>
        </w:rPr>
        <w:t xml:space="preserve">ork </w:t>
      </w:r>
      <w:r>
        <w:rPr>
          <w:rFonts w:cs="Arial"/>
          <w:szCs w:val="22"/>
        </w:rPr>
        <w:t>O</w:t>
      </w:r>
      <w:r w:rsidR="00EF3B33">
        <w:rPr>
          <w:rFonts w:cs="Arial"/>
          <w:szCs w:val="22"/>
        </w:rPr>
        <w:t>rder</w:t>
      </w:r>
      <w:r>
        <w:rPr>
          <w:rFonts w:cs="Arial"/>
          <w:szCs w:val="22"/>
        </w:rPr>
        <w:t xml:space="preserve"> (WO)</w:t>
      </w:r>
      <w:r w:rsidR="00EF3B33">
        <w:rPr>
          <w:rFonts w:cs="Arial"/>
          <w:szCs w:val="22"/>
        </w:rPr>
        <w:t xml:space="preserve"> </w:t>
      </w:r>
      <w:r w:rsidR="00FD6FB8">
        <w:rPr>
          <w:rFonts w:cs="Arial"/>
          <w:szCs w:val="22"/>
        </w:rPr>
        <w:t>on</w:t>
      </w:r>
      <w:r w:rsidR="00EF3B33">
        <w:rPr>
          <w:rFonts w:cs="Arial"/>
          <w:szCs w:val="22"/>
        </w:rPr>
        <w:t xml:space="preserve"> a mobile device</w:t>
      </w:r>
      <w:r w:rsidR="00FD6FB8">
        <w:rPr>
          <w:rFonts w:cs="Arial"/>
          <w:szCs w:val="22"/>
        </w:rPr>
        <w:t>,</w:t>
      </w:r>
      <w:r w:rsidR="00EF3B33">
        <w:rPr>
          <w:rFonts w:cs="Arial"/>
          <w:szCs w:val="22"/>
        </w:rPr>
        <w:t xml:space="preserve"> including </w:t>
      </w:r>
      <w:r w:rsidR="00061365">
        <w:rPr>
          <w:rFonts w:cs="Arial"/>
          <w:szCs w:val="22"/>
        </w:rPr>
        <w:t xml:space="preserve">phones and </w:t>
      </w:r>
      <w:r w:rsidR="00EF3B33">
        <w:rPr>
          <w:rFonts w:cs="Arial"/>
          <w:szCs w:val="22"/>
        </w:rPr>
        <w:t>tablets</w:t>
      </w:r>
      <w:r w:rsidR="00061365">
        <w:rPr>
          <w:rFonts w:cs="Arial"/>
          <w:szCs w:val="22"/>
        </w:rPr>
        <w:t>.</w:t>
      </w:r>
    </w:p>
    <w:p w14:paraId="7F142F69" w14:textId="77777777" w:rsidR="00A52BEE" w:rsidRDefault="00A52BEE" w:rsidP="000B7BA5">
      <w:pPr>
        <w:rPr>
          <w:rFonts w:cs="Arial"/>
          <w:szCs w:val="22"/>
        </w:rPr>
      </w:pPr>
    </w:p>
    <w:p w14:paraId="2767C76E" w14:textId="77777777" w:rsidR="00A52BEE" w:rsidRPr="00E57679" w:rsidRDefault="00A52BEE" w:rsidP="00A52BEE">
      <w:pPr>
        <w:pStyle w:val="WIHeading"/>
      </w:pPr>
      <w:r w:rsidRPr="00E57679">
        <w:t>Reference Documents</w:t>
      </w:r>
    </w:p>
    <w:p w14:paraId="535A94D0" w14:textId="77777777" w:rsidR="00A52BEE" w:rsidRPr="00E57679" w:rsidRDefault="00A52BEE" w:rsidP="00A52BEE">
      <w:pPr>
        <w:rPr>
          <w:rFonts w:cs="Arial"/>
          <w:sz w:val="22"/>
          <w:szCs w:val="22"/>
        </w:rPr>
      </w:pPr>
    </w:p>
    <w:p w14:paraId="550BBED6" w14:textId="6F07C4C8" w:rsidR="00A52BEE" w:rsidRPr="00DC06CF" w:rsidRDefault="00A52BEE" w:rsidP="00A52BEE">
      <w:pPr>
        <w:rPr>
          <w:szCs w:val="22"/>
        </w:rPr>
      </w:pPr>
      <w:r w:rsidRPr="00DC06CF">
        <w:rPr>
          <w:szCs w:val="22"/>
        </w:rPr>
        <w:t>Knowledge Base –</w:t>
      </w:r>
      <w:r>
        <w:rPr>
          <w:szCs w:val="22"/>
        </w:rPr>
        <w:t xml:space="preserve"> WI-603</w:t>
      </w:r>
      <w:r w:rsidRPr="00DC06CF">
        <w:rPr>
          <w:szCs w:val="22"/>
        </w:rPr>
        <w:t xml:space="preserve"> </w:t>
      </w:r>
      <w:r>
        <w:rPr>
          <w:szCs w:val="22"/>
        </w:rPr>
        <w:t>Execute a Work Order (Mobility)</w:t>
      </w:r>
    </w:p>
    <w:p w14:paraId="3B3077C9" w14:textId="53B3CAF8" w:rsidR="00EF3B33" w:rsidRPr="00EC342F" w:rsidRDefault="00EF3B33" w:rsidP="000B7BA5">
      <w:pPr>
        <w:rPr>
          <w:rFonts w:cs="Arial"/>
          <w:szCs w:val="22"/>
        </w:rPr>
      </w:pPr>
    </w:p>
    <w:p w14:paraId="17AE74CF" w14:textId="6025702E" w:rsidR="008539FF" w:rsidRDefault="008539FF" w:rsidP="008539FF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  <w:r w:rsidRPr="008539FF">
        <w:rPr>
          <w:rFonts w:cs="Arial"/>
          <w:b/>
          <w:bCs/>
          <w:sz w:val="28"/>
          <w:szCs w:val="28"/>
        </w:rPr>
        <w:t>What is a Work Order</w:t>
      </w:r>
      <w:r w:rsidR="00F81365">
        <w:rPr>
          <w:rFonts w:cs="Arial"/>
          <w:b/>
          <w:bCs/>
          <w:sz w:val="28"/>
          <w:szCs w:val="28"/>
        </w:rPr>
        <w:t>?</w:t>
      </w:r>
    </w:p>
    <w:p w14:paraId="5DFCBFB5" w14:textId="77777777" w:rsidR="007D1143" w:rsidRPr="008539FF" w:rsidRDefault="007D1143" w:rsidP="008539FF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14:paraId="1AC3D6D5" w14:textId="6E3763CE" w:rsidR="008539FF" w:rsidRPr="008539FF" w:rsidRDefault="008539FF" w:rsidP="008539FF">
      <w:pPr>
        <w:autoSpaceDE w:val="0"/>
        <w:autoSpaceDN w:val="0"/>
        <w:adjustRightInd w:val="0"/>
        <w:rPr>
          <w:rFonts w:cs="Arial"/>
        </w:rPr>
      </w:pPr>
      <w:r w:rsidRPr="008539FF">
        <w:rPr>
          <w:rFonts w:cs="Arial"/>
        </w:rPr>
        <w:t xml:space="preserve">A Work Order is </w:t>
      </w:r>
      <w:r w:rsidR="007D1143">
        <w:rPr>
          <w:rFonts w:cs="Arial"/>
        </w:rPr>
        <w:t>assigned</w:t>
      </w:r>
      <w:r w:rsidR="007D1143" w:rsidRPr="008539FF">
        <w:rPr>
          <w:rFonts w:cs="Arial"/>
        </w:rPr>
        <w:t xml:space="preserve"> work </w:t>
      </w:r>
      <w:r w:rsidR="007D1143">
        <w:rPr>
          <w:rFonts w:cs="Arial"/>
        </w:rPr>
        <w:t xml:space="preserve">on </w:t>
      </w:r>
      <w:r w:rsidR="00460276">
        <w:rPr>
          <w:rFonts w:cs="Arial"/>
        </w:rPr>
        <w:t>a</w:t>
      </w:r>
      <w:r w:rsidRPr="008539FF">
        <w:rPr>
          <w:rFonts w:cs="Arial"/>
        </w:rPr>
        <w:t xml:space="preserve"> R</w:t>
      </w:r>
      <w:r w:rsidR="00F81365">
        <w:rPr>
          <w:rFonts w:cs="Arial"/>
        </w:rPr>
        <w:t xml:space="preserve">edland </w:t>
      </w:r>
      <w:r w:rsidRPr="008539FF">
        <w:rPr>
          <w:rFonts w:cs="Arial"/>
        </w:rPr>
        <w:t>C</w:t>
      </w:r>
      <w:r w:rsidR="00F81365">
        <w:rPr>
          <w:rFonts w:cs="Arial"/>
        </w:rPr>
        <w:t xml:space="preserve">ity </w:t>
      </w:r>
      <w:r w:rsidRPr="008539FF">
        <w:rPr>
          <w:rFonts w:cs="Arial"/>
        </w:rPr>
        <w:t>C</w:t>
      </w:r>
      <w:r w:rsidR="00F81365">
        <w:rPr>
          <w:rFonts w:cs="Arial"/>
        </w:rPr>
        <w:t>ouncil</w:t>
      </w:r>
      <w:r w:rsidRPr="008539FF">
        <w:rPr>
          <w:rFonts w:cs="Arial"/>
        </w:rPr>
        <w:t xml:space="preserve"> </w:t>
      </w:r>
      <w:r w:rsidR="00F81365">
        <w:rPr>
          <w:rFonts w:cs="Arial"/>
        </w:rPr>
        <w:t xml:space="preserve">(RCC) </w:t>
      </w:r>
      <w:r w:rsidR="007D1143">
        <w:rPr>
          <w:rFonts w:cs="Arial"/>
        </w:rPr>
        <w:t>asset</w:t>
      </w:r>
      <w:r w:rsidRPr="008539FF">
        <w:rPr>
          <w:rFonts w:cs="Arial"/>
        </w:rPr>
        <w:t>.</w:t>
      </w:r>
    </w:p>
    <w:p w14:paraId="4410314D" w14:textId="60082652" w:rsidR="00811010" w:rsidRPr="00E57679" w:rsidRDefault="00811010" w:rsidP="000B7BA5">
      <w:pPr>
        <w:rPr>
          <w:rFonts w:cs="Arial"/>
          <w:sz w:val="22"/>
          <w:szCs w:val="22"/>
        </w:rPr>
      </w:pPr>
    </w:p>
    <w:p w14:paraId="5F71294B" w14:textId="174D893A" w:rsidR="009D5884" w:rsidRDefault="009D5884" w:rsidP="004E7418">
      <w:pPr>
        <w:pStyle w:val="WIHeading"/>
      </w:pPr>
      <w:r w:rsidRPr="00E57679">
        <w:t>Steps</w:t>
      </w:r>
    </w:p>
    <w:p w14:paraId="54C9CC6E" w14:textId="5D48A385" w:rsidR="00EF3B33" w:rsidRPr="00EF3B33" w:rsidRDefault="00EF3B33" w:rsidP="004E7418">
      <w:pPr>
        <w:pStyle w:val="WIHeading"/>
        <w:rPr>
          <w:sz w:val="24"/>
        </w:rPr>
      </w:pPr>
    </w:p>
    <w:p w14:paraId="04E809BA" w14:textId="4169E6FF" w:rsidR="00EF3B33" w:rsidRPr="00A50EE3" w:rsidRDefault="00717D6E" w:rsidP="00EF3B33">
      <w:pPr>
        <w:pStyle w:val="ListParagraph"/>
        <w:numPr>
          <w:ilvl w:val="0"/>
          <w:numId w:val="25"/>
        </w:numPr>
        <w:rPr>
          <w:rFonts w:cs="Arial"/>
          <w:b/>
          <w:sz w:val="24"/>
          <w:szCs w:val="22"/>
        </w:rPr>
      </w:pPr>
      <w:r>
        <w:rPr>
          <w:rFonts w:cs="Arial"/>
          <w:b/>
          <w:sz w:val="24"/>
          <w:szCs w:val="22"/>
        </w:rPr>
        <w:t xml:space="preserve">Select a </w:t>
      </w:r>
      <w:r w:rsidR="00EF3B33" w:rsidRPr="00A50EE3">
        <w:rPr>
          <w:rFonts w:cs="Arial"/>
          <w:b/>
          <w:sz w:val="24"/>
          <w:szCs w:val="22"/>
        </w:rPr>
        <w:t>Work Order</w:t>
      </w:r>
      <w:r>
        <w:rPr>
          <w:rFonts w:cs="Arial"/>
          <w:b/>
          <w:sz w:val="24"/>
          <w:szCs w:val="22"/>
        </w:rPr>
        <w:t xml:space="preserve"> to complete</w:t>
      </w:r>
    </w:p>
    <w:p w14:paraId="1133A25A" w14:textId="122FE176" w:rsidR="00EF3B33" w:rsidRDefault="00EF3B33" w:rsidP="000B7BA5">
      <w:pPr>
        <w:rPr>
          <w:rFonts w:cs="Arial"/>
          <w:szCs w:val="22"/>
        </w:rPr>
      </w:pPr>
    </w:p>
    <w:p w14:paraId="29BC5A5B" w14:textId="1321ABAA" w:rsidR="0078001C" w:rsidRDefault="0078001C" w:rsidP="000B7BA5">
      <w:pPr>
        <w:rPr>
          <w:rFonts w:cs="Arial"/>
          <w:szCs w:val="22"/>
        </w:rPr>
      </w:pPr>
      <w:r>
        <w:rPr>
          <w:rFonts w:cs="Arial"/>
          <w:szCs w:val="22"/>
        </w:rPr>
        <w:t>Once the WO has been assigned</w:t>
      </w:r>
      <w:r w:rsidR="00F81365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the contractor will receive a notification on</w:t>
      </w:r>
      <w:r w:rsidR="0025550F">
        <w:rPr>
          <w:rFonts w:cs="Arial"/>
          <w:szCs w:val="22"/>
        </w:rPr>
        <w:t xml:space="preserve"> their mobile device for ‘Newly Assigned Work’.</w:t>
      </w:r>
      <w:r w:rsidR="00541C96">
        <w:rPr>
          <w:rFonts w:cs="Arial"/>
          <w:szCs w:val="22"/>
        </w:rPr>
        <w:t xml:space="preserve"> Select DISMISS or the X to close the notification.</w:t>
      </w:r>
    </w:p>
    <w:p w14:paraId="0925B379" w14:textId="0C3BF096" w:rsidR="00541C96" w:rsidRDefault="00541C96" w:rsidP="000B7BA5">
      <w:pPr>
        <w:rPr>
          <w:rFonts w:cs="Arial"/>
          <w:szCs w:val="22"/>
        </w:rPr>
      </w:pPr>
    </w:p>
    <w:p w14:paraId="248602D6" w14:textId="72897006" w:rsidR="00A52BEE" w:rsidRDefault="00A52BEE" w:rsidP="00A50EE3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644928" behindDoc="1" locked="0" layoutInCell="1" allowOverlap="1" wp14:anchorId="6F8DCE45" wp14:editId="0854B4D2">
            <wp:simplePos x="0" y="0"/>
            <wp:positionH relativeFrom="margin">
              <wp:posOffset>0</wp:posOffset>
            </wp:positionH>
            <wp:positionV relativeFrom="paragraph">
              <wp:posOffset>93378</wp:posOffset>
            </wp:positionV>
            <wp:extent cx="2368550" cy="4210685"/>
            <wp:effectExtent l="0" t="0" r="0" b="0"/>
            <wp:wrapTight wrapText="bothSides">
              <wp:wrapPolygon edited="0">
                <wp:start x="0" y="0"/>
                <wp:lineTo x="0" y="21499"/>
                <wp:lineTo x="21368" y="21499"/>
                <wp:lineTo x="213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91009-074817_Asseti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33EBD" w14:textId="77777777" w:rsidR="00A52BEE" w:rsidRPr="00A52BEE" w:rsidRDefault="00A52BEE" w:rsidP="00A52BEE">
      <w:pPr>
        <w:rPr>
          <w:rFonts w:cs="Arial"/>
          <w:szCs w:val="22"/>
        </w:rPr>
      </w:pPr>
    </w:p>
    <w:p w14:paraId="3104AA3B" w14:textId="77777777" w:rsidR="00A52BEE" w:rsidRPr="00A52BEE" w:rsidRDefault="00A52BEE" w:rsidP="00A52BEE">
      <w:pPr>
        <w:rPr>
          <w:rFonts w:cs="Arial"/>
          <w:szCs w:val="22"/>
        </w:rPr>
      </w:pPr>
    </w:p>
    <w:p w14:paraId="6B481A2E" w14:textId="77777777" w:rsidR="00A52BEE" w:rsidRPr="00A52BEE" w:rsidRDefault="00A52BEE" w:rsidP="00A52BEE">
      <w:pPr>
        <w:rPr>
          <w:rFonts w:cs="Arial"/>
          <w:szCs w:val="22"/>
        </w:rPr>
      </w:pPr>
    </w:p>
    <w:p w14:paraId="41D3C38C" w14:textId="77777777" w:rsidR="00A52BEE" w:rsidRPr="00A52BEE" w:rsidRDefault="00A52BEE" w:rsidP="00A52BEE">
      <w:pPr>
        <w:rPr>
          <w:rFonts w:cs="Arial"/>
          <w:szCs w:val="22"/>
        </w:rPr>
      </w:pPr>
    </w:p>
    <w:p w14:paraId="7CE2FDB1" w14:textId="77777777" w:rsidR="00A52BEE" w:rsidRPr="00A52BEE" w:rsidRDefault="00A52BEE" w:rsidP="00A52BEE">
      <w:pPr>
        <w:rPr>
          <w:rFonts w:cs="Arial"/>
          <w:szCs w:val="22"/>
        </w:rPr>
      </w:pPr>
    </w:p>
    <w:p w14:paraId="39FA5549" w14:textId="77777777" w:rsidR="00A52BEE" w:rsidRPr="00A52BEE" w:rsidRDefault="00A52BEE" w:rsidP="00A52BEE">
      <w:pPr>
        <w:rPr>
          <w:rFonts w:cs="Arial"/>
          <w:szCs w:val="22"/>
        </w:rPr>
      </w:pPr>
    </w:p>
    <w:p w14:paraId="3CF18F9E" w14:textId="77777777" w:rsidR="00A52BEE" w:rsidRPr="00A52BEE" w:rsidRDefault="00A52BEE" w:rsidP="00A52BEE">
      <w:pPr>
        <w:rPr>
          <w:rFonts w:cs="Arial"/>
          <w:szCs w:val="22"/>
        </w:rPr>
      </w:pPr>
    </w:p>
    <w:p w14:paraId="4647D4D2" w14:textId="77777777" w:rsidR="00A52BEE" w:rsidRPr="00A52BEE" w:rsidRDefault="00A52BEE" w:rsidP="00A52BEE">
      <w:pPr>
        <w:rPr>
          <w:rFonts w:cs="Arial"/>
          <w:szCs w:val="22"/>
        </w:rPr>
      </w:pPr>
    </w:p>
    <w:p w14:paraId="71635498" w14:textId="77777777" w:rsidR="00A52BEE" w:rsidRPr="00A52BEE" w:rsidRDefault="00A52BEE" w:rsidP="00A52BEE">
      <w:pPr>
        <w:rPr>
          <w:rFonts w:cs="Arial"/>
          <w:szCs w:val="22"/>
        </w:rPr>
      </w:pPr>
    </w:p>
    <w:p w14:paraId="1D0A44CE" w14:textId="77777777" w:rsidR="00A50EE3" w:rsidRPr="00A52BEE" w:rsidRDefault="00A50EE3" w:rsidP="00A52BEE">
      <w:pPr>
        <w:rPr>
          <w:rFonts w:cs="Arial"/>
          <w:szCs w:val="22"/>
        </w:rPr>
      </w:pPr>
    </w:p>
    <w:p w14:paraId="137E6392" w14:textId="6E08E0EC" w:rsidR="0025550F" w:rsidRDefault="0025550F" w:rsidP="000B7BA5">
      <w:pPr>
        <w:rPr>
          <w:rFonts w:cs="Arial"/>
          <w:szCs w:val="22"/>
        </w:rPr>
      </w:pPr>
    </w:p>
    <w:p w14:paraId="604F2263" w14:textId="6E190863" w:rsidR="00541C96" w:rsidRDefault="00B42F1A" w:rsidP="000B7BA5">
      <w:pPr>
        <w:rPr>
          <w:rFonts w:cs="Arial"/>
          <w:szCs w:val="22"/>
        </w:rPr>
      </w:pPr>
      <w:r w:rsidRPr="00B42F1A">
        <w:rPr>
          <w:rFonts w:cs="Arial"/>
          <w:szCs w:val="22"/>
        </w:rPr>
        <w:t xml:space="preserve"> </w:t>
      </w:r>
    </w:p>
    <w:p w14:paraId="56E7127F" w14:textId="07BC010E" w:rsidR="00541C96" w:rsidRDefault="00541C96" w:rsidP="000B7BA5">
      <w:pPr>
        <w:rPr>
          <w:rFonts w:cs="Arial"/>
          <w:szCs w:val="22"/>
        </w:rPr>
      </w:pPr>
    </w:p>
    <w:p w14:paraId="79BD6681" w14:textId="7A4464D9" w:rsidR="00541C96" w:rsidRDefault="00541C96" w:rsidP="000B7BA5">
      <w:pPr>
        <w:rPr>
          <w:rFonts w:cs="Arial"/>
          <w:szCs w:val="22"/>
        </w:rPr>
      </w:pPr>
    </w:p>
    <w:p w14:paraId="721250EE" w14:textId="62AD4DF5" w:rsidR="00541C96" w:rsidRDefault="00541C96" w:rsidP="000B7BA5">
      <w:pPr>
        <w:rPr>
          <w:rFonts w:cs="Arial"/>
          <w:szCs w:val="22"/>
        </w:rPr>
      </w:pPr>
    </w:p>
    <w:p w14:paraId="43B7B438" w14:textId="65B753CF" w:rsidR="00541C96" w:rsidRDefault="00541C96" w:rsidP="000B7BA5">
      <w:pPr>
        <w:rPr>
          <w:rFonts w:cs="Arial"/>
          <w:szCs w:val="22"/>
        </w:rPr>
      </w:pPr>
    </w:p>
    <w:p w14:paraId="7989A8A0" w14:textId="65B8CD9B" w:rsidR="00541C96" w:rsidRDefault="00541C96" w:rsidP="000B7BA5">
      <w:pPr>
        <w:rPr>
          <w:rFonts w:cs="Arial"/>
          <w:szCs w:val="22"/>
        </w:rPr>
      </w:pPr>
    </w:p>
    <w:p w14:paraId="3116EBA0" w14:textId="47F8F262" w:rsidR="00541C96" w:rsidRDefault="00541C96" w:rsidP="000B7BA5">
      <w:pPr>
        <w:rPr>
          <w:rFonts w:cs="Arial"/>
          <w:szCs w:val="22"/>
        </w:rPr>
      </w:pPr>
    </w:p>
    <w:p w14:paraId="575A295F" w14:textId="2C09AD92" w:rsidR="00541C96" w:rsidRDefault="00541C96" w:rsidP="000B7BA5">
      <w:pPr>
        <w:rPr>
          <w:rFonts w:cs="Arial"/>
          <w:szCs w:val="22"/>
        </w:rPr>
      </w:pPr>
    </w:p>
    <w:p w14:paraId="38F20FF5" w14:textId="60152993" w:rsidR="00541C96" w:rsidRDefault="00541C96" w:rsidP="000B7BA5">
      <w:pPr>
        <w:rPr>
          <w:rFonts w:cs="Arial"/>
          <w:szCs w:val="22"/>
        </w:rPr>
      </w:pPr>
    </w:p>
    <w:p w14:paraId="395AF9CE" w14:textId="3B6C0C3F" w:rsidR="00541C96" w:rsidRDefault="00541C96" w:rsidP="000B7BA5">
      <w:pPr>
        <w:rPr>
          <w:rFonts w:cs="Arial"/>
          <w:szCs w:val="22"/>
        </w:rPr>
      </w:pPr>
    </w:p>
    <w:p w14:paraId="722E1878" w14:textId="58EE0DCC" w:rsidR="00541C96" w:rsidRDefault="00541C96" w:rsidP="000B7BA5">
      <w:pPr>
        <w:rPr>
          <w:rFonts w:cs="Arial"/>
          <w:szCs w:val="22"/>
        </w:rPr>
      </w:pPr>
    </w:p>
    <w:p w14:paraId="6D6D9C1E" w14:textId="04A19356" w:rsidR="00541C96" w:rsidRDefault="00541C96" w:rsidP="000B7BA5">
      <w:pPr>
        <w:rPr>
          <w:rFonts w:cs="Arial"/>
          <w:szCs w:val="22"/>
        </w:rPr>
      </w:pPr>
    </w:p>
    <w:p w14:paraId="210B13BA" w14:textId="53D7619E" w:rsidR="00541C96" w:rsidRDefault="00541C96" w:rsidP="000B7BA5">
      <w:pPr>
        <w:rPr>
          <w:rFonts w:cs="Arial"/>
          <w:szCs w:val="22"/>
        </w:rPr>
      </w:pPr>
    </w:p>
    <w:p w14:paraId="41007E8B" w14:textId="3200540E" w:rsidR="00541C96" w:rsidRDefault="00541C96" w:rsidP="000B7BA5">
      <w:pPr>
        <w:rPr>
          <w:rFonts w:cs="Arial"/>
          <w:szCs w:val="22"/>
        </w:rPr>
      </w:pPr>
    </w:p>
    <w:p w14:paraId="7C25CF9F" w14:textId="55FA888D" w:rsidR="00541C96" w:rsidRDefault="00541C96" w:rsidP="0025550F">
      <w:pPr>
        <w:rPr>
          <w:rFonts w:cs="Arial"/>
          <w:szCs w:val="22"/>
        </w:rPr>
      </w:pPr>
    </w:p>
    <w:p w14:paraId="216C1E41" w14:textId="7D3E73D7" w:rsidR="00541C96" w:rsidRDefault="00541C96" w:rsidP="0025550F">
      <w:pPr>
        <w:rPr>
          <w:rFonts w:cs="Arial"/>
          <w:szCs w:val="22"/>
        </w:rPr>
      </w:pPr>
    </w:p>
    <w:p w14:paraId="0CEE2FDB" w14:textId="77777777" w:rsidR="00460276" w:rsidRDefault="00460276" w:rsidP="00B42F1A">
      <w:pPr>
        <w:rPr>
          <w:rFonts w:cs="Arial"/>
          <w:szCs w:val="22"/>
        </w:rPr>
      </w:pPr>
    </w:p>
    <w:p w14:paraId="63F04B59" w14:textId="50519B00" w:rsidR="00B42F1A" w:rsidRDefault="00F81365" w:rsidP="00B42F1A">
      <w:pPr>
        <w:rPr>
          <w:rFonts w:cs="Arial"/>
          <w:szCs w:val="22"/>
        </w:rPr>
      </w:pPr>
      <w:r>
        <w:rPr>
          <w:rFonts w:cs="Arial"/>
          <w:szCs w:val="22"/>
        </w:rPr>
        <w:t>T</w:t>
      </w:r>
      <w:r w:rsidR="00B42F1A">
        <w:rPr>
          <w:rFonts w:cs="Arial"/>
          <w:szCs w:val="22"/>
        </w:rPr>
        <w:t xml:space="preserve">he app main screen </w:t>
      </w:r>
      <w:r>
        <w:rPr>
          <w:rFonts w:cs="Arial"/>
          <w:szCs w:val="22"/>
        </w:rPr>
        <w:t>will show</w:t>
      </w:r>
      <w:r w:rsidR="00B42F1A">
        <w:rPr>
          <w:rFonts w:cs="Arial"/>
          <w:szCs w:val="22"/>
        </w:rPr>
        <w:t xml:space="preserve"> visibility of:</w:t>
      </w:r>
    </w:p>
    <w:p w14:paraId="79531FD8" w14:textId="77777777" w:rsidR="00B42F1A" w:rsidRPr="00B42F1A" w:rsidRDefault="00B42F1A" w:rsidP="00B42F1A">
      <w:pPr>
        <w:pStyle w:val="ListParagraph"/>
        <w:numPr>
          <w:ilvl w:val="0"/>
          <w:numId w:val="26"/>
        </w:numPr>
        <w:rPr>
          <w:rFonts w:cs="Arial"/>
          <w:sz w:val="24"/>
          <w:szCs w:val="22"/>
        </w:rPr>
      </w:pPr>
      <w:r w:rsidRPr="00B42F1A">
        <w:rPr>
          <w:rFonts w:cs="Arial"/>
          <w:sz w:val="24"/>
          <w:szCs w:val="22"/>
        </w:rPr>
        <w:t>Alerts – notifications of incoming work</w:t>
      </w:r>
    </w:p>
    <w:p w14:paraId="5D2CB7FB" w14:textId="551DFF86" w:rsidR="00B42F1A" w:rsidRPr="00B42F1A" w:rsidRDefault="00B42F1A" w:rsidP="00B42F1A">
      <w:pPr>
        <w:pStyle w:val="ListParagraph"/>
        <w:numPr>
          <w:ilvl w:val="0"/>
          <w:numId w:val="26"/>
        </w:numPr>
        <w:rPr>
          <w:rFonts w:cs="Arial"/>
          <w:sz w:val="24"/>
          <w:szCs w:val="22"/>
        </w:rPr>
      </w:pPr>
      <w:r w:rsidRPr="00B42F1A">
        <w:rPr>
          <w:rFonts w:cs="Arial"/>
          <w:sz w:val="24"/>
          <w:szCs w:val="22"/>
        </w:rPr>
        <w:t xml:space="preserve">Today’s Schedule – </w:t>
      </w:r>
      <w:r w:rsidR="00FF3609">
        <w:rPr>
          <w:rFonts w:cs="Arial"/>
          <w:sz w:val="24"/>
          <w:szCs w:val="22"/>
        </w:rPr>
        <w:t>Overdue, Today’s and Nearby WOs</w:t>
      </w:r>
    </w:p>
    <w:p w14:paraId="1E6904F5" w14:textId="3D4598DB" w:rsidR="00460276" w:rsidRPr="00FF3609" w:rsidRDefault="00B42F1A" w:rsidP="006442B5">
      <w:pPr>
        <w:pStyle w:val="ListParagraph"/>
        <w:numPr>
          <w:ilvl w:val="0"/>
          <w:numId w:val="26"/>
        </w:numPr>
        <w:rPr>
          <w:rFonts w:cs="Arial"/>
          <w:sz w:val="24"/>
          <w:szCs w:val="22"/>
        </w:rPr>
      </w:pPr>
      <w:r w:rsidRPr="00FF3609">
        <w:rPr>
          <w:rFonts w:cs="Arial"/>
          <w:sz w:val="24"/>
          <w:szCs w:val="22"/>
        </w:rPr>
        <w:t xml:space="preserve">The bottom tabs </w:t>
      </w:r>
      <w:r w:rsidR="00FF3609" w:rsidRPr="00FF3609">
        <w:rPr>
          <w:rFonts w:cs="Arial"/>
          <w:sz w:val="24"/>
          <w:szCs w:val="22"/>
        </w:rPr>
        <w:t xml:space="preserve">display </w:t>
      </w:r>
      <w:r w:rsidRPr="00FF3609">
        <w:rPr>
          <w:rFonts w:cs="Arial"/>
          <w:sz w:val="24"/>
          <w:szCs w:val="22"/>
        </w:rPr>
        <w:t xml:space="preserve">different views of </w:t>
      </w:r>
      <w:r w:rsidR="00FF3609" w:rsidRPr="00FF3609">
        <w:rPr>
          <w:rFonts w:cs="Arial"/>
          <w:sz w:val="24"/>
          <w:szCs w:val="22"/>
        </w:rPr>
        <w:t xml:space="preserve">the </w:t>
      </w:r>
      <w:r w:rsidRPr="00FF3609">
        <w:rPr>
          <w:rFonts w:cs="Arial"/>
          <w:sz w:val="24"/>
          <w:szCs w:val="22"/>
        </w:rPr>
        <w:t>work</w:t>
      </w:r>
      <w:r w:rsidR="00FF3609" w:rsidRPr="00FF3609">
        <w:rPr>
          <w:rFonts w:cs="Arial"/>
          <w:sz w:val="24"/>
          <w:szCs w:val="22"/>
        </w:rPr>
        <w:t xml:space="preserve"> – </w:t>
      </w:r>
      <w:r w:rsidRPr="00FF3609">
        <w:rPr>
          <w:rFonts w:cs="Arial"/>
          <w:sz w:val="24"/>
          <w:szCs w:val="22"/>
        </w:rPr>
        <w:t xml:space="preserve">Agenda (calendar) </w:t>
      </w:r>
      <w:r w:rsidR="003F350E">
        <w:rPr>
          <w:rFonts w:cs="Arial"/>
          <w:sz w:val="24"/>
          <w:szCs w:val="22"/>
        </w:rPr>
        <w:t xml:space="preserve">and Nearby (map) </w:t>
      </w:r>
    </w:p>
    <w:p w14:paraId="3B6E51BC" w14:textId="262D2339" w:rsidR="00FF3609" w:rsidRDefault="00FF3609">
      <w:pPr>
        <w:rPr>
          <w:rFonts w:cs="Arial"/>
          <w:szCs w:val="22"/>
        </w:rPr>
      </w:pPr>
    </w:p>
    <w:p w14:paraId="12427889" w14:textId="32FCA937" w:rsidR="00FF3609" w:rsidRDefault="001B0098">
      <w:pPr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49FD3F8" wp14:editId="5E38AFA3">
                <wp:simplePos x="0" y="0"/>
                <wp:positionH relativeFrom="column">
                  <wp:posOffset>3446145</wp:posOffset>
                </wp:positionH>
                <wp:positionV relativeFrom="paragraph">
                  <wp:posOffset>20954</wp:posOffset>
                </wp:positionV>
                <wp:extent cx="1952625" cy="3248025"/>
                <wp:effectExtent l="0" t="0" r="9525" b="95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3248025"/>
                          <a:chOff x="0" y="0"/>
                          <a:chExt cx="1556385" cy="276669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276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130629" y="2060368"/>
                            <a:ext cx="1383475" cy="4096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1B91F" id="Group 20" o:spid="_x0000_s1026" style="position:absolute;margin-left:271.35pt;margin-top:1.65pt;width:153.75pt;height:255.75pt;z-index:251768832;mso-width-relative:margin;mso-height-relative:margin" coordsize="15563,27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15563;height:27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EMkvCAAAA2wAAAA8AAABkcnMvZG93bnJldi54bWxEj0FrAjEUhO8F/0N4grea1UNot0ZRodCr&#10;thS9PTevm203L2ETdfXXm4LgcZiZb5jZonetOFEXG88aJuMCBHHlTcO1hq/P9+cXEDEhG2w9k4YL&#10;RVjMB08zLI0/84ZO21SLDOFYogabUiiljJUlh3HsA3H2fnznMGXZ1dJ0eM5w18ppUSjpsOG8YDHQ&#10;2lL1tz06Dbxb7UMtX5Xy38eD+l1ZFa4brUfDfvkGIlGfHuF7+8NomE7g/0v+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hDJLwgAAANsAAAAPAAAAAAAAAAAAAAAAAJ8C&#10;AABkcnMvZG93bnJldi54bWxQSwUGAAAAAAQABAD3AAAAjgMAAAAA&#10;">
                  <v:imagedata r:id="rId15" o:title=""/>
                  <v:path arrowok="t"/>
                </v:shape>
                <v:rect id="Rectangle 7" o:spid="_x0000_s1028" style="position:absolute;left:1306;top:20603;width:13835;height:4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k3MEA&#10;AADaAAAADwAAAGRycy9kb3ducmV2LnhtbESPQYvCMBSE78L+h/AW9qapHlSqUYqwoCwIVmHZ26N5&#10;tsXkpdtEW/+9EQSPw8x8wyzXvTXiRq2vHSsYjxIQxIXTNZcKTsfv4RyED8gajWNScCcP69XHYImp&#10;dh0f6JaHUkQI+xQVVCE0qZS+qMiiH7mGOHpn11oMUbal1C12EW6NnCTJVFqsOS5U2NCmouKSX60C&#10;M5nlW/7J9rs/zabLNtPjL/8r9fXZZwsQgfrwDr/aW61gBs8r8Qb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uJNzBAAAA2gAAAA8AAAAAAAAAAAAAAAAAmAIAAGRycy9kb3du&#10;cmV2LnhtbFBLBQYAAAAABAAEAPUAAACGAwAAAAA=&#10;" filled="f" strokecolor="#c0504d [3205]" strokeweight="2pt"/>
              </v:group>
            </w:pict>
          </mc:Fallback>
        </mc:AlternateContent>
      </w:r>
      <w:r w:rsidR="00FF3609" w:rsidRPr="00B42F1A">
        <w:rPr>
          <w:noProof/>
        </w:rPr>
        <w:drawing>
          <wp:anchor distT="0" distB="0" distL="114300" distR="114300" simplePos="0" relativeHeight="251666432" behindDoc="1" locked="0" layoutInCell="1" allowOverlap="1" wp14:anchorId="29CC1EF8" wp14:editId="68733312">
            <wp:simplePos x="0" y="0"/>
            <wp:positionH relativeFrom="margin">
              <wp:posOffset>226060</wp:posOffset>
            </wp:positionH>
            <wp:positionV relativeFrom="paragraph">
              <wp:posOffset>1905</wp:posOffset>
            </wp:positionV>
            <wp:extent cx="1857375" cy="3580765"/>
            <wp:effectExtent l="0" t="0" r="9525" b="63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6CE14" w14:textId="6C2E0F71" w:rsidR="00FF3609" w:rsidRDefault="00FF3609">
      <w:pPr>
        <w:rPr>
          <w:rFonts w:cs="Arial"/>
          <w:szCs w:val="22"/>
        </w:rPr>
      </w:pPr>
    </w:p>
    <w:p w14:paraId="54EC927B" w14:textId="266CB230" w:rsidR="00FF3609" w:rsidRDefault="00FF3609">
      <w:pPr>
        <w:rPr>
          <w:rFonts w:cs="Arial"/>
          <w:szCs w:val="22"/>
        </w:rPr>
      </w:pPr>
    </w:p>
    <w:p w14:paraId="12BC61E3" w14:textId="77777777" w:rsidR="00FF3609" w:rsidRDefault="00FF3609">
      <w:pPr>
        <w:rPr>
          <w:rFonts w:cs="Arial"/>
          <w:szCs w:val="22"/>
        </w:rPr>
      </w:pPr>
    </w:p>
    <w:p w14:paraId="6003F5D7" w14:textId="0AF78861" w:rsidR="00FF3609" w:rsidRDefault="00FF3609">
      <w:pPr>
        <w:rPr>
          <w:rFonts w:cs="Arial"/>
          <w:szCs w:val="22"/>
        </w:rPr>
      </w:pPr>
    </w:p>
    <w:p w14:paraId="12FB11AC" w14:textId="3A5A05E3" w:rsidR="00FF3609" w:rsidRDefault="00FF3609">
      <w:pPr>
        <w:rPr>
          <w:rFonts w:cs="Arial"/>
          <w:szCs w:val="22"/>
        </w:rPr>
      </w:pPr>
    </w:p>
    <w:p w14:paraId="44E1C1C9" w14:textId="03AC1890" w:rsidR="00FF3609" w:rsidRDefault="00FF3609">
      <w:pPr>
        <w:rPr>
          <w:rFonts w:cs="Arial"/>
          <w:szCs w:val="22"/>
        </w:rPr>
      </w:pPr>
    </w:p>
    <w:p w14:paraId="23D40EBE" w14:textId="77777777" w:rsidR="00FF3609" w:rsidRDefault="00FF3609">
      <w:pPr>
        <w:rPr>
          <w:rFonts w:cs="Arial"/>
          <w:szCs w:val="22"/>
        </w:rPr>
      </w:pPr>
    </w:p>
    <w:p w14:paraId="194656E2" w14:textId="2EA4B320" w:rsidR="00FF3609" w:rsidRDefault="00FF3609">
      <w:pPr>
        <w:rPr>
          <w:rFonts w:cs="Arial"/>
          <w:szCs w:val="22"/>
        </w:rPr>
      </w:pPr>
    </w:p>
    <w:p w14:paraId="3A7FD6FF" w14:textId="15931239" w:rsidR="00FF3609" w:rsidRDefault="00FF3609">
      <w:pPr>
        <w:rPr>
          <w:rFonts w:cs="Arial"/>
          <w:szCs w:val="22"/>
        </w:rPr>
      </w:pPr>
    </w:p>
    <w:p w14:paraId="5567C5A2" w14:textId="77777777" w:rsidR="00FF3609" w:rsidRDefault="00FF3609">
      <w:pPr>
        <w:rPr>
          <w:rFonts w:cs="Arial"/>
          <w:szCs w:val="22"/>
        </w:rPr>
      </w:pPr>
    </w:p>
    <w:p w14:paraId="0915BF42" w14:textId="46A8E03F" w:rsidR="00FF3609" w:rsidRDefault="00FF3609">
      <w:pPr>
        <w:rPr>
          <w:rFonts w:cs="Arial"/>
          <w:szCs w:val="22"/>
        </w:rPr>
      </w:pPr>
    </w:p>
    <w:p w14:paraId="2256ED91" w14:textId="77777777" w:rsidR="00FF3609" w:rsidRDefault="00FF3609">
      <w:pPr>
        <w:rPr>
          <w:rFonts w:cs="Arial"/>
          <w:szCs w:val="22"/>
        </w:rPr>
      </w:pPr>
    </w:p>
    <w:p w14:paraId="7BE49C0E" w14:textId="06294B1F" w:rsidR="00FF3609" w:rsidRDefault="00FF3609">
      <w:pPr>
        <w:rPr>
          <w:rFonts w:cs="Arial"/>
          <w:szCs w:val="22"/>
        </w:rPr>
      </w:pPr>
    </w:p>
    <w:p w14:paraId="0C43B0C3" w14:textId="49242AA4" w:rsidR="00FF3609" w:rsidRDefault="00FF3609">
      <w:pPr>
        <w:rPr>
          <w:rFonts w:cs="Arial"/>
          <w:szCs w:val="22"/>
        </w:rPr>
      </w:pPr>
    </w:p>
    <w:p w14:paraId="1BE0DD11" w14:textId="20C43A33" w:rsidR="00FF3609" w:rsidRDefault="00FF3609">
      <w:pPr>
        <w:rPr>
          <w:rFonts w:cs="Arial"/>
          <w:szCs w:val="22"/>
        </w:rPr>
      </w:pPr>
    </w:p>
    <w:p w14:paraId="68AEA25F" w14:textId="54C69899" w:rsidR="00460276" w:rsidRDefault="00460276" w:rsidP="00D95668">
      <w:pPr>
        <w:rPr>
          <w:rFonts w:cs="Arial"/>
          <w:szCs w:val="22"/>
        </w:rPr>
      </w:pPr>
    </w:p>
    <w:p w14:paraId="3FB6E837" w14:textId="77777777" w:rsidR="001B0098" w:rsidRDefault="001B0098" w:rsidP="00D95668">
      <w:pPr>
        <w:rPr>
          <w:rFonts w:cs="Arial"/>
          <w:szCs w:val="22"/>
        </w:rPr>
      </w:pPr>
    </w:p>
    <w:p w14:paraId="66F76450" w14:textId="77777777" w:rsidR="001B0098" w:rsidRDefault="001B0098" w:rsidP="00D95668">
      <w:pPr>
        <w:rPr>
          <w:rFonts w:cs="Arial"/>
          <w:szCs w:val="22"/>
        </w:rPr>
      </w:pPr>
    </w:p>
    <w:p w14:paraId="3BD04534" w14:textId="77777777" w:rsidR="001B0098" w:rsidRDefault="001B0098" w:rsidP="00D95668">
      <w:pPr>
        <w:rPr>
          <w:rFonts w:cs="Arial"/>
          <w:szCs w:val="22"/>
        </w:rPr>
      </w:pPr>
    </w:p>
    <w:p w14:paraId="0E980423" w14:textId="3FFBA432" w:rsidR="00460276" w:rsidRDefault="001B0098" w:rsidP="00D95668">
      <w:pPr>
        <w:rPr>
          <w:rFonts w:cs="Arial"/>
          <w:szCs w:val="22"/>
        </w:rPr>
      </w:pPr>
      <w:r>
        <w:rPr>
          <w:rFonts w:cs="Arial"/>
          <w:szCs w:val="22"/>
        </w:rPr>
        <w:t xml:space="preserve">         </w:t>
      </w:r>
      <w:r w:rsidR="00F81365">
        <w:rPr>
          <w:rFonts w:cs="Arial"/>
          <w:szCs w:val="22"/>
        </w:rPr>
        <w:t>Open the WO</w:t>
      </w:r>
      <w:r w:rsidR="00460276">
        <w:rPr>
          <w:rFonts w:cs="Arial"/>
          <w:szCs w:val="22"/>
        </w:rPr>
        <w:t xml:space="preserve"> </w:t>
      </w:r>
      <w:r w:rsidR="00F81365">
        <w:rPr>
          <w:rFonts w:cs="Arial"/>
          <w:szCs w:val="22"/>
        </w:rPr>
        <w:t xml:space="preserve">to </w:t>
      </w:r>
      <w:r w:rsidR="00FF3609">
        <w:rPr>
          <w:rFonts w:cs="Arial"/>
          <w:szCs w:val="22"/>
        </w:rPr>
        <w:t xml:space="preserve">be </w:t>
      </w:r>
      <w:r w:rsidR="00F81365">
        <w:rPr>
          <w:rFonts w:cs="Arial"/>
          <w:szCs w:val="22"/>
        </w:rPr>
        <w:t>complete</w:t>
      </w:r>
      <w:r w:rsidR="00FF3609">
        <w:rPr>
          <w:rFonts w:cs="Arial"/>
          <w:szCs w:val="22"/>
        </w:rPr>
        <w:t>d</w:t>
      </w:r>
      <w:r w:rsidR="00F81365">
        <w:rPr>
          <w:rFonts w:cs="Arial"/>
          <w:szCs w:val="22"/>
        </w:rPr>
        <w:t xml:space="preserve"> by tapping on the WO.</w:t>
      </w:r>
    </w:p>
    <w:p w14:paraId="78E35C39" w14:textId="64A025EB" w:rsidR="00460276" w:rsidRDefault="00460276" w:rsidP="00D95668">
      <w:pPr>
        <w:rPr>
          <w:rFonts w:cs="Arial"/>
          <w:szCs w:val="22"/>
        </w:rPr>
      </w:pPr>
    </w:p>
    <w:p w14:paraId="0BCBF2F7" w14:textId="6DB42F71" w:rsidR="00460276" w:rsidRDefault="00460276" w:rsidP="00D95668">
      <w:pPr>
        <w:rPr>
          <w:rFonts w:cs="Arial"/>
          <w:szCs w:val="22"/>
        </w:rPr>
      </w:pPr>
    </w:p>
    <w:p w14:paraId="2A34B776" w14:textId="01F5EA66" w:rsidR="00460276" w:rsidRDefault="00460276" w:rsidP="00D95668">
      <w:pPr>
        <w:rPr>
          <w:rFonts w:cs="Arial"/>
          <w:szCs w:val="22"/>
        </w:rPr>
      </w:pPr>
    </w:p>
    <w:p w14:paraId="270AA092" w14:textId="77777777" w:rsidR="00460276" w:rsidRDefault="00460276" w:rsidP="00D95668">
      <w:pPr>
        <w:rPr>
          <w:rFonts w:cs="Arial"/>
          <w:szCs w:val="22"/>
        </w:rPr>
      </w:pPr>
    </w:p>
    <w:p w14:paraId="5DBEBDBB" w14:textId="0B294C78" w:rsidR="00460276" w:rsidRDefault="00460276" w:rsidP="00D95668">
      <w:pPr>
        <w:rPr>
          <w:rFonts w:cs="Arial"/>
          <w:szCs w:val="22"/>
        </w:rPr>
      </w:pPr>
    </w:p>
    <w:p w14:paraId="79818DB7" w14:textId="77777777" w:rsidR="00460276" w:rsidRDefault="00460276" w:rsidP="00D95668">
      <w:pPr>
        <w:rPr>
          <w:rFonts w:cs="Arial"/>
          <w:szCs w:val="22"/>
        </w:rPr>
      </w:pPr>
    </w:p>
    <w:p w14:paraId="7A269D10" w14:textId="77777777" w:rsidR="00460276" w:rsidRDefault="00460276" w:rsidP="00D95668">
      <w:pPr>
        <w:rPr>
          <w:rFonts w:cs="Arial"/>
          <w:szCs w:val="22"/>
        </w:rPr>
      </w:pPr>
    </w:p>
    <w:p w14:paraId="5ED4055C" w14:textId="4DB90A74" w:rsidR="00D66042" w:rsidRDefault="00D95668" w:rsidP="00D95668">
      <w:pPr>
        <w:rPr>
          <w:rFonts w:cs="Arial"/>
          <w:szCs w:val="22"/>
        </w:rPr>
      </w:pPr>
      <w:r>
        <w:rPr>
          <w:rFonts w:cs="Arial"/>
          <w:szCs w:val="22"/>
        </w:rPr>
        <w:t xml:space="preserve">Once open, the WO has five separate </w:t>
      </w:r>
      <w:r w:rsidR="004E702D">
        <w:rPr>
          <w:rFonts w:cs="Arial"/>
          <w:szCs w:val="22"/>
        </w:rPr>
        <w:t>‘tabs’</w:t>
      </w:r>
      <w:r w:rsidR="001019F8">
        <w:rPr>
          <w:rFonts w:cs="Arial"/>
          <w:szCs w:val="22"/>
        </w:rPr>
        <w:t xml:space="preserve"> at the bottom of the screen</w:t>
      </w:r>
      <w:r w:rsidR="006E2FAB">
        <w:rPr>
          <w:rFonts w:cs="Arial"/>
          <w:szCs w:val="22"/>
        </w:rPr>
        <w:t>. To</w:t>
      </w:r>
      <w:r>
        <w:rPr>
          <w:rFonts w:cs="Arial"/>
          <w:szCs w:val="22"/>
        </w:rPr>
        <w:t xml:space="preserve"> access</w:t>
      </w:r>
      <w:r w:rsidR="006E2FAB">
        <w:rPr>
          <w:rFonts w:cs="Arial"/>
          <w:szCs w:val="22"/>
        </w:rPr>
        <w:t xml:space="preserve"> them,</w:t>
      </w:r>
      <w:r>
        <w:rPr>
          <w:rFonts w:cs="Arial"/>
          <w:szCs w:val="22"/>
        </w:rPr>
        <w:t xml:space="preserve"> us</w:t>
      </w:r>
      <w:r w:rsidR="006E2FAB">
        <w:rPr>
          <w:rFonts w:cs="Arial"/>
          <w:szCs w:val="22"/>
        </w:rPr>
        <w:t>e</w:t>
      </w:r>
      <w:r>
        <w:rPr>
          <w:rFonts w:cs="Arial"/>
          <w:szCs w:val="22"/>
        </w:rPr>
        <w:t xml:space="preserve"> the icons at the bottom of the screen</w:t>
      </w:r>
      <w:r w:rsidR="00FF3609">
        <w:rPr>
          <w:rFonts w:cs="Arial"/>
          <w:szCs w:val="22"/>
        </w:rPr>
        <w:t>.</w:t>
      </w:r>
    </w:p>
    <w:p w14:paraId="21AB82A8" w14:textId="117E38CE" w:rsidR="00D66042" w:rsidRDefault="00D66042" w:rsidP="00D95668">
      <w:pPr>
        <w:rPr>
          <w:rFonts w:cs="Arial"/>
          <w:szCs w:val="22"/>
        </w:rPr>
      </w:pPr>
    </w:p>
    <w:p w14:paraId="4BC031A9" w14:textId="10FE72E3" w:rsidR="00D66042" w:rsidRDefault="00D66042" w:rsidP="00D95668">
      <w:pPr>
        <w:rPr>
          <w:rFonts w:cs="Arial"/>
          <w:szCs w:val="22"/>
        </w:rPr>
      </w:pPr>
      <w:r w:rsidRPr="00022C73">
        <w:rPr>
          <w:rFonts w:cs="Arial"/>
          <w:noProof/>
          <w:szCs w:val="22"/>
        </w:rPr>
        <w:drawing>
          <wp:inline distT="0" distB="0" distL="0" distR="0" wp14:anchorId="51E61ECB" wp14:editId="25C9CAC1">
            <wp:extent cx="4696480" cy="724001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DC11" w14:textId="2AAE7A6F" w:rsidR="00D95668" w:rsidRDefault="00D95668" w:rsidP="00D95668">
      <w:pPr>
        <w:rPr>
          <w:rFonts w:cs="Arial"/>
          <w:szCs w:val="22"/>
        </w:rPr>
      </w:pPr>
    </w:p>
    <w:p w14:paraId="33D6F6DE" w14:textId="77777777" w:rsidR="001B0098" w:rsidRDefault="001B0098" w:rsidP="00D95668">
      <w:pPr>
        <w:rPr>
          <w:rFonts w:cs="Arial"/>
          <w:szCs w:val="22"/>
        </w:rPr>
      </w:pPr>
    </w:p>
    <w:p w14:paraId="58C98148" w14:textId="77777777" w:rsidR="001B0098" w:rsidRDefault="001B0098" w:rsidP="00D95668">
      <w:pPr>
        <w:rPr>
          <w:rFonts w:cs="Arial"/>
          <w:szCs w:val="22"/>
        </w:rPr>
      </w:pPr>
    </w:p>
    <w:p w14:paraId="457190CE" w14:textId="77777777" w:rsidR="001B0098" w:rsidRDefault="001B0098" w:rsidP="00D95668">
      <w:pPr>
        <w:rPr>
          <w:rFonts w:cs="Arial"/>
          <w:szCs w:val="22"/>
        </w:rPr>
      </w:pPr>
    </w:p>
    <w:p w14:paraId="066657A3" w14:textId="4F629CF8" w:rsidR="00D95668" w:rsidRPr="00F81365" w:rsidRDefault="00D66042" w:rsidP="00717D6E">
      <w:pPr>
        <w:pStyle w:val="WIStepHead"/>
        <w:numPr>
          <w:ilvl w:val="0"/>
          <w:numId w:val="25"/>
        </w:numPr>
        <w:rPr>
          <w:szCs w:val="24"/>
        </w:rPr>
      </w:pPr>
      <w:r w:rsidRPr="00F81365">
        <w:rPr>
          <w:szCs w:val="24"/>
        </w:rPr>
        <w:t>Information</w:t>
      </w:r>
      <w:r w:rsidR="005435F4" w:rsidRPr="00F81365">
        <w:rPr>
          <w:szCs w:val="24"/>
        </w:rPr>
        <w:t xml:space="preserve"> Tab</w:t>
      </w:r>
      <w:r w:rsidRPr="00F81365">
        <w:rPr>
          <w:szCs w:val="24"/>
        </w:rPr>
        <w:t xml:space="preserve"> (</w:t>
      </w:r>
      <w:r w:rsidR="00D95668" w:rsidRPr="00F81365">
        <w:rPr>
          <w:szCs w:val="24"/>
        </w:rPr>
        <w:t>Preview WO details)</w:t>
      </w:r>
      <w:r w:rsidR="00F81365">
        <w:rPr>
          <w:szCs w:val="24"/>
        </w:rPr>
        <w:t xml:space="preserve">  </w:t>
      </w:r>
      <w:r w:rsidR="00F81365" w:rsidRPr="00F81365">
        <w:rPr>
          <w:noProof/>
          <w:szCs w:val="24"/>
        </w:rPr>
        <w:drawing>
          <wp:inline distT="0" distB="0" distL="0" distR="0" wp14:anchorId="4204E916" wp14:editId="49740A95">
            <wp:extent cx="344384" cy="42041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315" cy="4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CB6E" w14:textId="26554F0D" w:rsidR="00D95668" w:rsidRPr="00F81365" w:rsidRDefault="00D95668" w:rsidP="00F81365">
      <w:pPr>
        <w:rPr>
          <w:rFonts w:cs="Arial"/>
        </w:rPr>
      </w:pPr>
    </w:p>
    <w:p w14:paraId="37E3001D" w14:textId="21752562" w:rsidR="00D95668" w:rsidRPr="00FF3609" w:rsidRDefault="00D95668" w:rsidP="00F81365">
      <w:pPr>
        <w:pStyle w:val="ListParagraph"/>
        <w:numPr>
          <w:ilvl w:val="0"/>
          <w:numId w:val="33"/>
        </w:numPr>
        <w:ind w:left="360"/>
        <w:rPr>
          <w:rFonts w:cs="Arial"/>
          <w:sz w:val="24"/>
          <w:szCs w:val="24"/>
        </w:rPr>
      </w:pPr>
      <w:r w:rsidRPr="00FF3609">
        <w:rPr>
          <w:rFonts w:cs="Arial"/>
          <w:sz w:val="24"/>
          <w:szCs w:val="24"/>
        </w:rPr>
        <w:t>Selected Asset – select the asset name to see more core details about the asset</w:t>
      </w:r>
    </w:p>
    <w:p w14:paraId="1A881D2C" w14:textId="7746D595" w:rsidR="00D95668" w:rsidRPr="00FF3609" w:rsidRDefault="00D95668" w:rsidP="00F81365">
      <w:pPr>
        <w:pStyle w:val="ListParagraph"/>
        <w:numPr>
          <w:ilvl w:val="0"/>
          <w:numId w:val="33"/>
        </w:numPr>
        <w:ind w:left="360"/>
        <w:rPr>
          <w:rFonts w:cs="Arial"/>
          <w:sz w:val="24"/>
          <w:szCs w:val="24"/>
        </w:rPr>
      </w:pPr>
      <w:r w:rsidRPr="00FF3609">
        <w:rPr>
          <w:rFonts w:cs="Arial"/>
          <w:sz w:val="24"/>
          <w:szCs w:val="24"/>
        </w:rPr>
        <w:t>Info</w:t>
      </w:r>
      <w:r w:rsidR="001019F8" w:rsidRPr="00FF3609">
        <w:rPr>
          <w:rFonts w:cs="Arial"/>
          <w:sz w:val="24"/>
          <w:szCs w:val="24"/>
        </w:rPr>
        <w:t>rmation</w:t>
      </w:r>
      <w:r w:rsidR="00F81365" w:rsidRPr="00FF3609">
        <w:rPr>
          <w:rFonts w:cs="Arial"/>
          <w:sz w:val="24"/>
          <w:szCs w:val="24"/>
        </w:rPr>
        <w:t xml:space="preserve"> – </w:t>
      </w:r>
      <w:r w:rsidR="001019F8" w:rsidRPr="00FF3609">
        <w:rPr>
          <w:rFonts w:cs="Arial"/>
          <w:sz w:val="24"/>
          <w:szCs w:val="24"/>
        </w:rPr>
        <w:t>is the WO brief description and will</w:t>
      </w:r>
      <w:r w:rsidRPr="00FF3609">
        <w:rPr>
          <w:rFonts w:cs="Arial"/>
          <w:sz w:val="24"/>
          <w:szCs w:val="24"/>
        </w:rPr>
        <w:t xml:space="preserve"> display the P&amp;R sub-category</w:t>
      </w:r>
      <w:r w:rsidR="00FF3609">
        <w:rPr>
          <w:rFonts w:cs="Arial"/>
          <w:sz w:val="24"/>
          <w:szCs w:val="24"/>
        </w:rPr>
        <w:t xml:space="preserve"> (RCCs customer request system)</w:t>
      </w:r>
      <w:r w:rsidRPr="00FF3609">
        <w:rPr>
          <w:rFonts w:cs="Arial"/>
          <w:sz w:val="24"/>
          <w:szCs w:val="24"/>
        </w:rPr>
        <w:t xml:space="preserve"> if the WO has resulted from a customer request</w:t>
      </w:r>
    </w:p>
    <w:p w14:paraId="72D3E325" w14:textId="65B9CE69" w:rsidR="00D95668" w:rsidRPr="00FF3609" w:rsidRDefault="00D95668" w:rsidP="00F81365">
      <w:pPr>
        <w:pStyle w:val="ListParagraph"/>
        <w:numPr>
          <w:ilvl w:val="0"/>
          <w:numId w:val="33"/>
        </w:numPr>
        <w:ind w:left="360"/>
        <w:rPr>
          <w:rFonts w:cs="Arial"/>
          <w:sz w:val="24"/>
          <w:szCs w:val="24"/>
        </w:rPr>
      </w:pPr>
      <w:r w:rsidRPr="00FF3609">
        <w:rPr>
          <w:rFonts w:cs="Arial"/>
          <w:sz w:val="24"/>
          <w:szCs w:val="24"/>
        </w:rPr>
        <w:t>Priority (including</w:t>
      </w:r>
      <w:r w:rsidR="00F81365" w:rsidRPr="00FF3609">
        <w:rPr>
          <w:rFonts w:cs="Arial"/>
          <w:sz w:val="24"/>
          <w:szCs w:val="24"/>
        </w:rPr>
        <w:t xml:space="preserve"> Scheduled Start and Finish) – d</w:t>
      </w:r>
      <w:r w:rsidRPr="00FF3609">
        <w:rPr>
          <w:rFonts w:cs="Arial"/>
          <w:sz w:val="24"/>
          <w:szCs w:val="24"/>
        </w:rPr>
        <w:t xml:space="preserve">isplays the WO priority and key dates for </w:t>
      </w:r>
      <w:r w:rsidR="001019F8" w:rsidRPr="00FF3609">
        <w:rPr>
          <w:rFonts w:cs="Arial"/>
          <w:sz w:val="24"/>
          <w:szCs w:val="24"/>
        </w:rPr>
        <w:t>start and finish</w:t>
      </w:r>
    </w:p>
    <w:p w14:paraId="17C84E77" w14:textId="254720C8" w:rsidR="00D95668" w:rsidRPr="00FF3609" w:rsidRDefault="001019F8" w:rsidP="00F81365">
      <w:pPr>
        <w:pStyle w:val="ListParagraph"/>
        <w:numPr>
          <w:ilvl w:val="0"/>
          <w:numId w:val="33"/>
        </w:numPr>
        <w:ind w:left="360"/>
        <w:rPr>
          <w:rFonts w:cs="Arial"/>
          <w:sz w:val="24"/>
          <w:szCs w:val="24"/>
        </w:rPr>
      </w:pPr>
      <w:r w:rsidRPr="00FF3609">
        <w:rPr>
          <w:rFonts w:cs="Arial"/>
          <w:sz w:val="24"/>
          <w:szCs w:val="24"/>
        </w:rPr>
        <w:t>Comments</w:t>
      </w:r>
      <w:r w:rsidR="00F81365" w:rsidRPr="00FF3609">
        <w:rPr>
          <w:rFonts w:cs="Arial"/>
          <w:sz w:val="24"/>
          <w:szCs w:val="24"/>
        </w:rPr>
        <w:t xml:space="preserve"> – will display the P&amp;R customer request</w:t>
      </w:r>
      <w:r w:rsidR="00D95668" w:rsidRPr="00FF3609">
        <w:rPr>
          <w:rFonts w:cs="Arial"/>
          <w:sz w:val="24"/>
          <w:szCs w:val="24"/>
        </w:rPr>
        <w:t xml:space="preserve"> full details if the WO has resulted from a customer request</w:t>
      </w:r>
      <w:r w:rsidRPr="00FF3609">
        <w:rPr>
          <w:rFonts w:cs="Arial"/>
          <w:sz w:val="24"/>
          <w:szCs w:val="24"/>
        </w:rPr>
        <w:t xml:space="preserve"> and any additional comments that may have been added</w:t>
      </w:r>
      <w:r w:rsidR="00F81365" w:rsidRPr="00FF3609">
        <w:rPr>
          <w:rFonts w:cs="Arial"/>
          <w:sz w:val="24"/>
          <w:szCs w:val="24"/>
        </w:rPr>
        <w:t>. A</w:t>
      </w:r>
      <w:r w:rsidR="00D95668" w:rsidRPr="00FF3609">
        <w:rPr>
          <w:rFonts w:cs="Arial"/>
          <w:sz w:val="24"/>
          <w:szCs w:val="24"/>
        </w:rPr>
        <w:t>dd additional information by selecting Add</w:t>
      </w:r>
    </w:p>
    <w:p w14:paraId="592BDB4A" w14:textId="6292CA5C" w:rsidR="001019F8" w:rsidRPr="00F81365" w:rsidRDefault="001019F8" w:rsidP="00F81365">
      <w:pPr>
        <w:pStyle w:val="ListParagraph"/>
        <w:numPr>
          <w:ilvl w:val="0"/>
          <w:numId w:val="33"/>
        </w:numPr>
        <w:ind w:left="360"/>
        <w:rPr>
          <w:rFonts w:cs="Arial"/>
          <w:sz w:val="24"/>
          <w:szCs w:val="24"/>
        </w:rPr>
      </w:pPr>
      <w:r w:rsidRPr="00FF3609">
        <w:rPr>
          <w:rFonts w:cs="Arial"/>
          <w:sz w:val="24"/>
          <w:szCs w:val="24"/>
        </w:rPr>
        <w:t>Location – displays the defect point location for the WO. Use the four arrow button</w:t>
      </w:r>
      <w:r w:rsidR="00F81365" w:rsidRPr="00FF3609">
        <w:rPr>
          <w:rFonts w:cs="Arial"/>
          <w:sz w:val="24"/>
          <w:szCs w:val="24"/>
        </w:rPr>
        <w:t>s</w:t>
      </w:r>
      <w:r w:rsidRPr="00FF3609">
        <w:rPr>
          <w:rFonts w:cs="Arial"/>
          <w:sz w:val="24"/>
          <w:szCs w:val="24"/>
        </w:rPr>
        <w:t xml:space="preserve"> to expand to</w:t>
      </w:r>
      <w:r w:rsidRPr="00F81365">
        <w:rPr>
          <w:rFonts w:cs="Arial"/>
          <w:sz w:val="24"/>
          <w:szCs w:val="24"/>
        </w:rPr>
        <w:t xml:space="preserve"> full map view</w:t>
      </w:r>
    </w:p>
    <w:p w14:paraId="4F1434EC" w14:textId="560EF44A" w:rsidR="001019F8" w:rsidRDefault="001019F8" w:rsidP="001019F8">
      <w:pPr>
        <w:rPr>
          <w:rFonts w:cs="Arial"/>
          <w:szCs w:val="22"/>
        </w:rPr>
      </w:pPr>
    </w:p>
    <w:p w14:paraId="221E0604" w14:textId="0E78D7A8" w:rsidR="00460276" w:rsidRDefault="00460276" w:rsidP="00460276">
      <w:pPr>
        <w:rPr>
          <w:rFonts w:cs="Arial"/>
          <w:szCs w:val="22"/>
        </w:rPr>
      </w:pPr>
    </w:p>
    <w:p w14:paraId="59E5A4BF" w14:textId="4BD9489D" w:rsidR="00460276" w:rsidRDefault="00FF3609" w:rsidP="00460276">
      <w:pPr>
        <w:rPr>
          <w:rFonts w:cs="Arial"/>
          <w:szCs w:val="22"/>
        </w:rPr>
      </w:pPr>
      <w:r w:rsidRPr="001019F8">
        <w:rPr>
          <w:rFonts w:cs="Arial"/>
          <w:noProof/>
          <w:szCs w:val="22"/>
        </w:rPr>
        <w:drawing>
          <wp:anchor distT="0" distB="0" distL="114300" distR="114300" simplePos="0" relativeHeight="251706368" behindDoc="1" locked="0" layoutInCell="1" allowOverlap="1" wp14:anchorId="4128CEF5" wp14:editId="0648B4F7">
            <wp:simplePos x="0" y="0"/>
            <wp:positionH relativeFrom="margin">
              <wp:posOffset>2874645</wp:posOffset>
            </wp:positionH>
            <wp:positionV relativeFrom="paragraph">
              <wp:posOffset>153670</wp:posOffset>
            </wp:positionV>
            <wp:extent cx="2114550" cy="3411855"/>
            <wp:effectExtent l="0" t="0" r="0" b="0"/>
            <wp:wrapTight wrapText="bothSides">
              <wp:wrapPolygon edited="0">
                <wp:start x="0" y="0"/>
                <wp:lineTo x="0" y="21467"/>
                <wp:lineTo x="21405" y="21467"/>
                <wp:lineTo x="2140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A92E1" w14:textId="6FDD317F" w:rsidR="00541C96" w:rsidRPr="00460276" w:rsidRDefault="00FF3609" w:rsidP="00460276">
      <w:pPr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3C0C861" wp14:editId="1DCC91B4">
                <wp:simplePos x="0" y="0"/>
                <wp:positionH relativeFrom="column">
                  <wp:posOffset>532765</wp:posOffset>
                </wp:positionH>
                <wp:positionV relativeFrom="paragraph">
                  <wp:posOffset>36830</wp:posOffset>
                </wp:positionV>
                <wp:extent cx="1668145" cy="3200400"/>
                <wp:effectExtent l="0" t="0" r="825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3200400"/>
                          <a:chOff x="0" y="0"/>
                          <a:chExt cx="1668145" cy="32004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41563" y="2677885"/>
                            <a:ext cx="1579419" cy="284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DC26E" id="Group 19" o:spid="_x0000_s1026" style="position:absolute;margin-left:41.95pt;margin-top:2.9pt;width:131.35pt;height:252pt;z-index:251770880" coordsize="16681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">
                <v:shape id="Picture 28" o:spid="_x0000_s1027" type="#_x0000_t75" style="position:absolute;width:16681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0wW+AAAA2wAAAA8AAABkcnMvZG93bnJldi54bWxET8uKwjAU3Q/4D+EK7sZUwUGqUUQUdOf4&#10;AN1dmmtb2tyUJvbx92YhuDyc93LdmVI0VLvcsoLJOAJBnFidc6rgetn/zkE4j6yxtEwKenKwXg1+&#10;lhhr2/I/NWefihDCLkYFmfdVLKVLMjLoxrYiDtzT1gZ9gHUqdY1tCDelnEbRnzSYc2jIsKJtRklx&#10;fhkF9naaFUXvdo/nzB6PPbav5t4qNRp2mwUIT53/ij/ug1YwDWPDl/AD5O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s0wW+AAAA2wAAAA8AAAAAAAAAAAAAAAAAnwIAAGRy&#10;cy9kb3ducmV2LnhtbFBLBQYAAAAABAAEAPcAAACKAwAAAAA=&#10;">
                  <v:imagedata r:id="rId21" o:title=""/>
                  <v:path arrowok="t"/>
                </v:shape>
                <v:rect id="Rectangle 9" o:spid="_x0000_s1028" style="position:absolute;left:415;top:26778;width:15794;height:28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VNcMA&#10;AADaAAAADwAAAGRycy9kb3ducmV2LnhtbESPQWvCQBSE70L/w/IKvemmHtRGVwlCwVIQTITi7ZF9&#10;JsHdt2l2a9J/7wqCx2FmvmFWm8EacaXON44VvE8SEMSl0w1XCo7F53gBwgdkjcYxKfgnD5v1y2iF&#10;qXY9H+iah0pECPsUFdQhtKmUvqzJop+4ljh6Z9dZDFF2ldQd9hFujZwmyUxabDgu1NjStqbykv9Z&#10;BWY6z3f8ne2/TppNn21nxQ//KvX2OmRLEIGG8Aw/2jut4APuV+IN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0VNcMAAADaAAAADwAAAAAAAAAAAAAAAACYAgAAZHJzL2Rv&#10;d25yZXYueG1sUEsFBgAAAAAEAAQA9QAAAIgDAAAAAA==&#10;" filled="f" strokecolor="#c0504d [3205]" strokeweight="2pt"/>
              </v:group>
            </w:pict>
          </mc:Fallback>
        </mc:AlternateContent>
      </w:r>
    </w:p>
    <w:p w14:paraId="0EBA8F54" w14:textId="6F2CFA71" w:rsidR="00541C96" w:rsidRDefault="00541C96" w:rsidP="0025550F">
      <w:pPr>
        <w:rPr>
          <w:rFonts w:cs="Arial"/>
          <w:szCs w:val="22"/>
        </w:rPr>
      </w:pPr>
    </w:p>
    <w:p w14:paraId="195C8B98" w14:textId="78B1F699" w:rsidR="00D95668" w:rsidRDefault="00D95668" w:rsidP="000B7BA5">
      <w:pPr>
        <w:rPr>
          <w:rFonts w:cs="Arial"/>
          <w:szCs w:val="22"/>
        </w:rPr>
      </w:pPr>
    </w:p>
    <w:p w14:paraId="37BB719A" w14:textId="14CE2324" w:rsidR="001019F8" w:rsidRDefault="001019F8" w:rsidP="000B7BA5">
      <w:pPr>
        <w:rPr>
          <w:rFonts w:cs="Arial"/>
          <w:szCs w:val="22"/>
        </w:rPr>
      </w:pPr>
    </w:p>
    <w:p w14:paraId="2D01E728" w14:textId="154DF7D8" w:rsidR="001019F8" w:rsidRDefault="001019F8" w:rsidP="000B7BA5">
      <w:pPr>
        <w:rPr>
          <w:rFonts w:cs="Arial"/>
          <w:szCs w:val="22"/>
        </w:rPr>
      </w:pPr>
    </w:p>
    <w:p w14:paraId="3D0DA493" w14:textId="4DF7E43E" w:rsidR="001019F8" w:rsidRDefault="001019F8" w:rsidP="000B7BA5">
      <w:pPr>
        <w:rPr>
          <w:rFonts w:cs="Arial"/>
          <w:szCs w:val="22"/>
        </w:rPr>
      </w:pPr>
    </w:p>
    <w:p w14:paraId="4F6F7A56" w14:textId="1E5BEE26" w:rsidR="001019F8" w:rsidRDefault="001019F8" w:rsidP="000B7BA5">
      <w:pPr>
        <w:rPr>
          <w:rFonts w:cs="Arial"/>
          <w:szCs w:val="22"/>
        </w:rPr>
      </w:pPr>
    </w:p>
    <w:p w14:paraId="0E641280" w14:textId="54294E45" w:rsidR="00D95668" w:rsidRDefault="00D95668" w:rsidP="000B7BA5">
      <w:pPr>
        <w:rPr>
          <w:rFonts w:cs="Arial"/>
          <w:szCs w:val="22"/>
        </w:rPr>
      </w:pPr>
    </w:p>
    <w:p w14:paraId="30266888" w14:textId="28F67793" w:rsidR="00D95668" w:rsidRDefault="00D95668" w:rsidP="000B7BA5">
      <w:pPr>
        <w:rPr>
          <w:rFonts w:cs="Arial"/>
          <w:szCs w:val="22"/>
        </w:rPr>
      </w:pPr>
    </w:p>
    <w:p w14:paraId="4C84ED71" w14:textId="32FCC58B" w:rsidR="00D95668" w:rsidRDefault="00D95668" w:rsidP="000B7BA5">
      <w:pPr>
        <w:rPr>
          <w:rFonts w:cs="Arial"/>
          <w:szCs w:val="22"/>
        </w:rPr>
      </w:pPr>
    </w:p>
    <w:p w14:paraId="2295DF32" w14:textId="1268A172" w:rsidR="00D95668" w:rsidRDefault="00D95668" w:rsidP="000B7BA5">
      <w:pPr>
        <w:rPr>
          <w:rFonts w:cs="Arial"/>
          <w:szCs w:val="22"/>
        </w:rPr>
      </w:pPr>
    </w:p>
    <w:p w14:paraId="6AA03E27" w14:textId="707FB5D6" w:rsidR="00D95668" w:rsidRDefault="00D95668" w:rsidP="000B7BA5">
      <w:pPr>
        <w:rPr>
          <w:rFonts w:cs="Arial"/>
          <w:szCs w:val="22"/>
        </w:rPr>
      </w:pPr>
    </w:p>
    <w:p w14:paraId="207D58D4" w14:textId="480764A7" w:rsidR="00D95668" w:rsidRDefault="00D95668" w:rsidP="000B7BA5">
      <w:pPr>
        <w:rPr>
          <w:rFonts w:cs="Arial"/>
          <w:szCs w:val="22"/>
        </w:rPr>
      </w:pPr>
    </w:p>
    <w:p w14:paraId="03C57DC2" w14:textId="478AE239" w:rsidR="00D95668" w:rsidRDefault="00D95668" w:rsidP="000B7BA5">
      <w:pPr>
        <w:rPr>
          <w:rFonts w:cs="Arial"/>
          <w:szCs w:val="22"/>
        </w:rPr>
      </w:pPr>
    </w:p>
    <w:p w14:paraId="4A762C8E" w14:textId="604C0370" w:rsidR="00D95668" w:rsidRDefault="00D95668" w:rsidP="000B7BA5">
      <w:pPr>
        <w:rPr>
          <w:rFonts w:cs="Arial"/>
          <w:szCs w:val="22"/>
        </w:rPr>
      </w:pPr>
    </w:p>
    <w:p w14:paraId="6ED7E929" w14:textId="0D24FE9B" w:rsidR="00496190" w:rsidRDefault="00496190" w:rsidP="000B7BA5">
      <w:pPr>
        <w:rPr>
          <w:rFonts w:cs="Arial"/>
          <w:szCs w:val="22"/>
        </w:rPr>
      </w:pPr>
    </w:p>
    <w:p w14:paraId="6C18AD52" w14:textId="466897A9" w:rsidR="00496190" w:rsidRPr="00EC342F" w:rsidRDefault="00496190" w:rsidP="000B7BA5">
      <w:pPr>
        <w:rPr>
          <w:rFonts w:cs="Arial"/>
          <w:szCs w:val="22"/>
        </w:rPr>
      </w:pPr>
    </w:p>
    <w:p w14:paraId="1A3D5072" w14:textId="6F44B6C4" w:rsidR="004E702D" w:rsidRDefault="004E702D" w:rsidP="000B7BA5">
      <w:pPr>
        <w:rPr>
          <w:rFonts w:cs="Arial"/>
          <w:noProof/>
          <w:szCs w:val="22"/>
        </w:rPr>
      </w:pPr>
    </w:p>
    <w:p w14:paraId="34A9929D" w14:textId="77777777" w:rsidR="00A52BEE" w:rsidRDefault="00A52BEE" w:rsidP="000B7BA5">
      <w:pPr>
        <w:rPr>
          <w:rFonts w:cs="Arial"/>
          <w:noProof/>
          <w:szCs w:val="22"/>
        </w:rPr>
      </w:pPr>
    </w:p>
    <w:p w14:paraId="686A5EF5" w14:textId="77777777" w:rsidR="00A52BEE" w:rsidRDefault="00A52BEE" w:rsidP="000B7BA5">
      <w:pPr>
        <w:rPr>
          <w:rFonts w:cs="Arial"/>
          <w:noProof/>
          <w:szCs w:val="22"/>
        </w:rPr>
      </w:pPr>
    </w:p>
    <w:p w14:paraId="53C9D99C" w14:textId="77777777" w:rsidR="00A52BEE" w:rsidRDefault="00A52BEE" w:rsidP="000B7BA5">
      <w:pPr>
        <w:rPr>
          <w:rFonts w:cs="Arial"/>
          <w:noProof/>
          <w:szCs w:val="22"/>
        </w:rPr>
      </w:pPr>
    </w:p>
    <w:p w14:paraId="01AE1223" w14:textId="77777777" w:rsidR="00A52BEE" w:rsidRDefault="00A52BEE" w:rsidP="000B7BA5">
      <w:pPr>
        <w:rPr>
          <w:rFonts w:cs="Arial"/>
          <w:noProof/>
          <w:szCs w:val="22"/>
        </w:rPr>
      </w:pPr>
    </w:p>
    <w:p w14:paraId="0DFA81BD" w14:textId="77777777" w:rsidR="00A52BEE" w:rsidRDefault="00A52BEE" w:rsidP="000B7BA5">
      <w:pPr>
        <w:rPr>
          <w:rFonts w:cs="Arial"/>
          <w:noProof/>
          <w:szCs w:val="22"/>
        </w:rPr>
      </w:pPr>
    </w:p>
    <w:p w14:paraId="5E4FEBE7" w14:textId="77777777" w:rsidR="00A52BEE" w:rsidRDefault="00A52BEE" w:rsidP="000B7BA5">
      <w:pPr>
        <w:rPr>
          <w:rFonts w:cs="Arial"/>
          <w:noProof/>
          <w:szCs w:val="22"/>
        </w:rPr>
      </w:pPr>
    </w:p>
    <w:p w14:paraId="3B19EF42" w14:textId="77777777" w:rsidR="00A52BEE" w:rsidRDefault="00A52BEE" w:rsidP="000B7BA5">
      <w:pPr>
        <w:rPr>
          <w:rFonts w:cs="Arial"/>
          <w:noProof/>
          <w:szCs w:val="22"/>
        </w:rPr>
      </w:pPr>
    </w:p>
    <w:p w14:paraId="6CFC97DB" w14:textId="77777777" w:rsidR="00A52BEE" w:rsidRDefault="00A52BEE" w:rsidP="000B7BA5">
      <w:pPr>
        <w:rPr>
          <w:rFonts w:cs="Arial"/>
          <w:szCs w:val="22"/>
        </w:rPr>
      </w:pPr>
    </w:p>
    <w:p w14:paraId="37F55E82" w14:textId="7AE5AB21" w:rsidR="004E702D" w:rsidRDefault="004E702D" w:rsidP="000B7BA5">
      <w:pPr>
        <w:rPr>
          <w:rFonts w:cs="Arial"/>
          <w:szCs w:val="22"/>
        </w:rPr>
      </w:pPr>
    </w:p>
    <w:p w14:paraId="12AC51EF" w14:textId="339C7465" w:rsidR="005435F4" w:rsidRPr="00717D6E" w:rsidRDefault="005435F4" w:rsidP="00717D6E">
      <w:pPr>
        <w:pStyle w:val="ListParagraph"/>
        <w:numPr>
          <w:ilvl w:val="0"/>
          <w:numId w:val="25"/>
        </w:numPr>
        <w:rPr>
          <w:b/>
        </w:rPr>
      </w:pPr>
      <w:r w:rsidRPr="00717D6E">
        <w:rPr>
          <w:b/>
        </w:rPr>
        <w:lastRenderedPageBreak/>
        <w:t>Documents Tab</w:t>
      </w:r>
      <w:r w:rsidR="00F81365" w:rsidRPr="00717D6E">
        <w:rPr>
          <w:b/>
        </w:rPr>
        <w:t xml:space="preserve">  </w:t>
      </w:r>
      <w:r w:rsidR="00F81365" w:rsidRPr="00F81365">
        <w:rPr>
          <w:noProof/>
        </w:rPr>
        <w:drawing>
          <wp:inline distT="0" distB="0" distL="0" distR="0" wp14:anchorId="6474CBCE" wp14:editId="55E9D3E1">
            <wp:extent cx="470165" cy="374073"/>
            <wp:effectExtent l="0" t="0" r="635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745" cy="3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0AB3" w14:textId="7B7A8644" w:rsidR="005435F4" w:rsidRDefault="005435F4" w:rsidP="005435F4"/>
    <w:p w14:paraId="03375CCF" w14:textId="52B9ECE6" w:rsidR="005435F4" w:rsidRDefault="00FF3609" w:rsidP="005435F4">
      <w:r>
        <w:t xml:space="preserve">The documents tab – </w:t>
      </w:r>
      <w:r w:rsidR="00F81365">
        <w:t>view and add p</w:t>
      </w:r>
      <w:r w:rsidR="00020AA5">
        <w:t xml:space="preserve">hotos to the </w:t>
      </w:r>
      <w:r w:rsidR="00F81365">
        <w:t>WO</w:t>
      </w:r>
      <w:r w:rsidR="001B777F">
        <w:t>. (</w:t>
      </w:r>
      <w:r w:rsidR="00927F92" w:rsidRPr="00927F92">
        <w:rPr>
          <w:u w:val="single"/>
        </w:rPr>
        <w:t>B</w:t>
      </w:r>
      <w:r w:rsidR="001B777F" w:rsidRPr="00927F92">
        <w:rPr>
          <w:u w:val="single"/>
        </w:rPr>
        <w:t>e</w:t>
      </w:r>
      <w:r w:rsidR="001B777F" w:rsidRPr="001B777F">
        <w:rPr>
          <w:u w:val="single"/>
        </w:rPr>
        <w:t>fore</w:t>
      </w:r>
      <w:r w:rsidR="001B777F">
        <w:t xml:space="preserve"> work has commenced)</w:t>
      </w:r>
    </w:p>
    <w:p w14:paraId="7DF01456" w14:textId="679912DA" w:rsidR="005435F4" w:rsidRDefault="005435F4" w:rsidP="005435F4"/>
    <w:p w14:paraId="7E492EB6" w14:textId="77777777" w:rsidR="005435F4" w:rsidRDefault="005435F4" w:rsidP="005435F4">
      <w:pPr>
        <w:pStyle w:val="ListParagraph"/>
        <w:numPr>
          <w:ilvl w:val="0"/>
          <w:numId w:val="23"/>
        </w:numPr>
        <w:rPr>
          <w:sz w:val="24"/>
        </w:rPr>
      </w:pPr>
      <w:r w:rsidRPr="009254D6">
        <w:rPr>
          <w:sz w:val="24"/>
        </w:rPr>
        <w:t xml:space="preserve">Select the </w:t>
      </w:r>
      <w:r>
        <w:rPr>
          <w:sz w:val="24"/>
        </w:rPr>
        <w:t>camera</w:t>
      </w:r>
      <w:r w:rsidRPr="009254D6">
        <w:rPr>
          <w:sz w:val="24"/>
        </w:rPr>
        <w:t xml:space="preserve"> button to add a </w:t>
      </w:r>
      <w:r>
        <w:rPr>
          <w:sz w:val="24"/>
        </w:rPr>
        <w:t>photo</w:t>
      </w:r>
    </w:p>
    <w:p w14:paraId="5891FC9E" w14:textId="7F47B593" w:rsidR="005435F4" w:rsidRDefault="005435F4" w:rsidP="005435F4">
      <w:pPr>
        <w:pStyle w:val="ListParagraph"/>
        <w:numPr>
          <w:ilvl w:val="0"/>
          <w:numId w:val="23"/>
        </w:numPr>
        <w:rPr>
          <w:sz w:val="24"/>
        </w:rPr>
      </w:pPr>
      <w:r>
        <w:rPr>
          <w:sz w:val="24"/>
        </w:rPr>
        <w:t xml:space="preserve">Take a photo and </w:t>
      </w:r>
      <w:r w:rsidR="00ED47FD">
        <w:rPr>
          <w:sz w:val="24"/>
        </w:rPr>
        <w:t>select OK</w:t>
      </w:r>
      <w:r>
        <w:rPr>
          <w:sz w:val="24"/>
        </w:rPr>
        <w:t xml:space="preserve"> to add it</w:t>
      </w:r>
      <w:r w:rsidR="00ED47FD">
        <w:rPr>
          <w:sz w:val="24"/>
        </w:rPr>
        <w:t xml:space="preserve"> or RETRY to take again</w:t>
      </w:r>
    </w:p>
    <w:p w14:paraId="73952704" w14:textId="7D0DCB26" w:rsidR="005435F4" w:rsidRPr="00FF3609" w:rsidRDefault="005435F4" w:rsidP="00AD6916">
      <w:pPr>
        <w:pStyle w:val="ListParagraph"/>
        <w:numPr>
          <w:ilvl w:val="0"/>
          <w:numId w:val="23"/>
        </w:numPr>
        <w:rPr>
          <w:sz w:val="24"/>
        </w:rPr>
      </w:pPr>
      <w:r w:rsidRPr="00FF3609">
        <w:rPr>
          <w:sz w:val="24"/>
        </w:rPr>
        <w:t>Enter a L</w:t>
      </w:r>
      <w:r w:rsidR="00FF3609" w:rsidRPr="00FF3609">
        <w:rPr>
          <w:sz w:val="24"/>
        </w:rPr>
        <w:t xml:space="preserve">abel (title) for the document – </w:t>
      </w:r>
      <w:r w:rsidR="00FF3609">
        <w:rPr>
          <w:sz w:val="24"/>
        </w:rPr>
        <w:t>o</w:t>
      </w:r>
      <w:r w:rsidRPr="00FF3609">
        <w:rPr>
          <w:sz w:val="24"/>
        </w:rPr>
        <w:t xml:space="preserve">ptional or just leave </w:t>
      </w:r>
      <w:r w:rsidR="00F81365" w:rsidRPr="00FF3609">
        <w:rPr>
          <w:sz w:val="24"/>
        </w:rPr>
        <w:t xml:space="preserve">the </w:t>
      </w:r>
      <w:r w:rsidRPr="00FF3609">
        <w:rPr>
          <w:sz w:val="24"/>
        </w:rPr>
        <w:t>date</w:t>
      </w:r>
    </w:p>
    <w:p w14:paraId="3C06BAB1" w14:textId="19E554AB" w:rsidR="005435F4" w:rsidRPr="00FF3609" w:rsidRDefault="00FF3609" w:rsidP="00374BBD">
      <w:pPr>
        <w:pStyle w:val="ListParagraph"/>
        <w:numPr>
          <w:ilvl w:val="0"/>
          <w:numId w:val="23"/>
        </w:numPr>
        <w:rPr>
          <w:sz w:val="24"/>
        </w:rPr>
      </w:pPr>
      <w:r w:rsidRPr="00FF3609">
        <w:rPr>
          <w:sz w:val="24"/>
        </w:rPr>
        <w:t xml:space="preserve">Group – </w:t>
      </w:r>
      <w:r w:rsidR="00F81365" w:rsidRPr="00FF3609">
        <w:rPr>
          <w:sz w:val="24"/>
        </w:rPr>
        <w:t>P</w:t>
      </w:r>
      <w:r w:rsidR="005435F4" w:rsidRPr="00FF3609">
        <w:rPr>
          <w:sz w:val="24"/>
        </w:rPr>
        <w:t>hoto</w:t>
      </w:r>
    </w:p>
    <w:p w14:paraId="6934E40D" w14:textId="1836D135" w:rsidR="005435F4" w:rsidRPr="00FF3609" w:rsidRDefault="00FF3609" w:rsidP="00EF3BFA">
      <w:pPr>
        <w:pStyle w:val="ListParagraph"/>
        <w:numPr>
          <w:ilvl w:val="0"/>
          <w:numId w:val="23"/>
        </w:numPr>
        <w:rPr>
          <w:sz w:val="24"/>
        </w:rPr>
      </w:pPr>
      <w:r w:rsidRPr="00FF3609">
        <w:rPr>
          <w:sz w:val="24"/>
        </w:rPr>
        <w:t xml:space="preserve">Category – </w:t>
      </w:r>
      <w:r w:rsidR="00F81365" w:rsidRPr="00FF3609">
        <w:rPr>
          <w:sz w:val="24"/>
        </w:rPr>
        <w:t>P</w:t>
      </w:r>
      <w:r w:rsidR="005435F4" w:rsidRPr="00FF3609">
        <w:rPr>
          <w:sz w:val="24"/>
        </w:rPr>
        <w:t>hoto</w:t>
      </w:r>
    </w:p>
    <w:p w14:paraId="2D1DB911" w14:textId="2C879403" w:rsidR="005435F4" w:rsidRPr="00FF3609" w:rsidRDefault="005435F4" w:rsidP="009D7C5C">
      <w:pPr>
        <w:pStyle w:val="ListParagraph"/>
        <w:numPr>
          <w:ilvl w:val="0"/>
          <w:numId w:val="23"/>
        </w:numPr>
        <w:rPr>
          <w:sz w:val="24"/>
        </w:rPr>
      </w:pPr>
      <w:r w:rsidRPr="00FF3609">
        <w:rPr>
          <w:sz w:val="24"/>
        </w:rPr>
        <w:t xml:space="preserve">Sub-category </w:t>
      </w:r>
      <w:r w:rsidR="00FF3609" w:rsidRPr="00FF3609">
        <w:rPr>
          <w:sz w:val="24"/>
        </w:rPr>
        <w:t xml:space="preserve">– </w:t>
      </w:r>
      <w:r w:rsidRPr="00FF3609">
        <w:rPr>
          <w:sz w:val="24"/>
        </w:rPr>
        <w:t xml:space="preserve">should be </w:t>
      </w:r>
      <w:r w:rsidRPr="00FF3609">
        <w:rPr>
          <w:sz w:val="24"/>
          <w:u w:val="single"/>
        </w:rPr>
        <w:t>before</w:t>
      </w:r>
      <w:r w:rsidRPr="00FF3609">
        <w:rPr>
          <w:sz w:val="24"/>
        </w:rPr>
        <w:t xml:space="preserve"> as the photo is taken </w:t>
      </w:r>
      <w:r w:rsidR="00F81365" w:rsidRPr="001B777F">
        <w:rPr>
          <w:sz w:val="24"/>
          <w:u w:val="single"/>
        </w:rPr>
        <w:t>prior</w:t>
      </w:r>
      <w:r w:rsidR="00F81365" w:rsidRPr="00FF3609">
        <w:rPr>
          <w:sz w:val="24"/>
        </w:rPr>
        <w:t xml:space="preserve"> to </w:t>
      </w:r>
      <w:r w:rsidRPr="00FF3609">
        <w:rPr>
          <w:sz w:val="24"/>
        </w:rPr>
        <w:t>any</w:t>
      </w:r>
      <w:r w:rsidR="00F81365" w:rsidRPr="00FF3609">
        <w:rPr>
          <w:sz w:val="24"/>
        </w:rPr>
        <w:t xml:space="preserve"> work being</w:t>
      </w:r>
      <w:r w:rsidRPr="00FF3609">
        <w:rPr>
          <w:sz w:val="24"/>
        </w:rPr>
        <w:t xml:space="preserve"> done</w:t>
      </w:r>
    </w:p>
    <w:p w14:paraId="0B17C31E" w14:textId="68AA2281" w:rsidR="00F81365" w:rsidRDefault="00FF3609" w:rsidP="005435F4">
      <w:pPr>
        <w:pStyle w:val="ListParagraph"/>
        <w:numPr>
          <w:ilvl w:val="0"/>
          <w:numId w:val="23"/>
        </w:numPr>
        <w:rPr>
          <w:sz w:val="24"/>
        </w:rPr>
      </w:pPr>
      <w:r>
        <w:rPr>
          <w:sz w:val="24"/>
        </w:rPr>
        <w:t xml:space="preserve">Select </w:t>
      </w:r>
      <w:r w:rsidR="00F81365">
        <w:rPr>
          <w:sz w:val="24"/>
        </w:rPr>
        <w:t>Annotate to add circles or text to the photo</w:t>
      </w:r>
      <w:r w:rsidR="00ED47FD">
        <w:rPr>
          <w:sz w:val="24"/>
        </w:rPr>
        <w:t xml:space="preserve"> (not available on Apple, but you can annotate outside the app and load from the </w:t>
      </w:r>
      <w:r w:rsidR="00C257F7">
        <w:rPr>
          <w:sz w:val="24"/>
        </w:rPr>
        <w:t>gallery</w:t>
      </w:r>
      <w:r w:rsidR="00ED47FD">
        <w:rPr>
          <w:sz w:val="24"/>
        </w:rPr>
        <w:t>)</w:t>
      </w:r>
    </w:p>
    <w:p w14:paraId="68517BB1" w14:textId="69608CD1" w:rsidR="005435F4" w:rsidRPr="009254D6" w:rsidRDefault="00FF3609" w:rsidP="005435F4">
      <w:pPr>
        <w:pStyle w:val="ListParagraph"/>
        <w:numPr>
          <w:ilvl w:val="0"/>
          <w:numId w:val="23"/>
        </w:numPr>
        <w:rPr>
          <w:sz w:val="24"/>
        </w:rPr>
      </w:pPr>
      <w:r>
        <w:rPr>
          <w:sz w:val="24"/>
        </w:rPr>
        <w:t>Select</w:t>
      </w:r>
      <w:r w:rsidR="005435F4">
        <w:rPr>
          <w:sz w:val="24"/>
        </w:rPr>
        <w:t xml:space="preserve"> Save</w:t>
      </w:r>
    </w:p>
    <w:p w14:paraId="07652EB9" w14:textId="2A8DC6F0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4FBE1E30" w14:textId="347B1357" w:rsidR="00CE66DC" w:rsidRDefault="00252FC9" w:rsidP="004E2510">
      <w:pPr>
        <w:pStyle w:val="WIStepHead"/>
        <w:numPr>
          <w:ilvl w:val="0"/>
          <w:numId w:val="0"/>
        </w:numPr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0A1B29D" wp14:editId="06725042">
                <wp:simplePos x="0" y="0"/>
                <wp:positionH relativeFrom="column">
                  <wp:posOffset>3329866</wp:posOffset>
                </wp:positionH>
                <wp:positionV relativeFrom="paragraph">
                  <wp:posOffset>117706</wp:posOffset>
                </wp:positionV>
                <wp:extent cx="2471420" cy="2671948"/>
                <wp:effectExtent l="0" t="0" r="5080" b="1460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1420" cy="2671948"/>
                          <a:chOff x="0" y="0"/>
                          <a:chExt cx="2471420" cy="267194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20" cy="2638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35626" y="2422566"/>
                            <a:ext cx="599704" cy="2493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5B02B" id="Group 65" o:spid="_x0000_s1026" style="position:absolute;margin-left:262.2pt;margin-top:9.25pt;width:194.6pt;height:210.4pt;z-index:251785216" coordsize="24714,26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">
                <v:shape id="Picture 13" o:spid="_x0000_s1027" type="#_x0000_t75" style="position:absolute;width:24714;height:26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SoNTCAAAA2wAAAA8AAABkcnMvZG93bnJldi54bWxET01rwkAQvRf6H5YReqsba5GQugm2VPHS&#10;g0bodciO2WB2NuxuNfXXdwuCt3m8z1lWo+3FmXzoHCuYTTMQxI3THbcKDvX6OQcRIrLG3jEp+KUA&#10;Vfn4sMRCuwvv6LyPrUghHApUYGIcCilDY8himLqBOHFH5y3GBH0rtcdLCre9fMmyhbTYcWowONCH&#10;oea0/7EK1vPjpv7sffwy16HLX7fvdf5tlHqajKs3EJHGeBff3Fud5s/h/5d0gC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EqDUwgAAANsAAAAPAAAAAAAAAAAAAAAAAJ8C&#10;AABkcnMvZG93bnJldi54bWxQSwUGAAAAAAQABAD3AAAAjgMAAAAA&#10;">
                  <v:imagedata r:id="rId24" o:title=""/>
                  <v:path arrowok="t"/>
                </v:shape>
                <v:rect id="Rectangle 64" o:spid="_x0000_s1028" style="position:absolute;left:356;top:24225;width:5997;height:24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1dMMA&#10;AADbAAAADwAAAGRycy9kb3ducmV2LnhtbESPQWvCQBSE74L/YXmF3nRTKVFSVwlCwVIQjIL09sg+&#10;k+Du25jdmvTfdwXB4zAz3zDL9WCNuFHnG8cK3qYJCOLS6YYrBcfD52QBwgdkjcYxKfgjD+vVeLTE&#10;TLue93QrQiUihH2GCuoQ2kxKX9Zk0U9dSxy9s+sshii7SuoO+wi3Rs6SJJUWG44LNba0qam8FL9W&#10;gZnNiy1/57uvH82mzzfp4cRXpV5fhvwDRKAhPMOP9lYrSN/h/i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Z1dMMAAADb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FF3609" w:rsidRPr="00386205">
        <w:rPr>
          <w:noProof/>
        </w:rPr>
        <w:drawing>
          <wp:anchor distT="0" distB="0" distL="114300" distR="114300" simplePos="0" relativeHeight="251726848" behindDoc="1" locked="0" layoutInCell="1" allowOverlap="1" wp14:anchorId="6AF0AB12" wp14:editId="6A7DAE9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1644650" cy="2936875"/>
            <wp:effectExtent l="0" t="0" r="0" b="0"/>
            <wp:wrapTight wrapText="bothSides">
              <wp:wrapPolygon edited="0">
                <wp:start x="0" y="0"/>
                <wp:lineTo x="0" y="21437"/>
                <wp:lineTo x="21266" y="21437"/>
                <wp:lineTo x="2126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8ED01" w14:textId="4EB46A9A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44C929D6" w14:textId="7746220E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7456D4D9" w14:textId="1072D635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42308E6E" w14:textId="649CE724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5BD4E6B4" w14:textId="7B09552A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11A371F1" w14:textId="7B14ADDE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4656E944" w14:textId="059A9EF8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0F3FB0D2" w14:textId="4108613C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196F16F9" w14:textId="35DA3248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55D10827" w14:textId="0304B5BC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4F3294C3" w14:textId="556A7B65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6281D973" w14:textId="4BDAD8AA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2A7FFE19" w14:textId="77373AB0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0B43DF73" w14:textId="3B07BC36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45DFF480" w14:textId="085BD1B5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3BB3B568" w14:textId="4BC0C8BC" w:rsidR="00CE66DC" w:rsidRDefault="00252FC9" w:rsidP="004E2510">
      <w:pPr>
        <w:pStyle w:val="WIStepHead"/>
        <w:numPr>
          <w:ilvl w:val="0"/>
          <w:numId w:val="0"/>
        </w:numPr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E1B062" wp14:editId="729EF286">
                <wp:simplePos x="0" y="0"/>
                <wp:positionH relativeFrom="column">
                  <wp:posOffset>3329866</wp:posOffset>
                </wp:positionH>
                <wp:positionV relativeFrom="paragraph">
                  <wp:posOffset>63319</wp:posOffset>
                </wp:positionV>
                <wp:extent cx="279070" cy="356259"/>
                <wp:effectExtent l="38100" t="0" r="26035" b="6286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70" cy="3562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72AF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262.2pt;margin-top:5pt;width:21.95pt;height:28.05pt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" strokecolor="#c0504d [3205]">
                <v:stroke endarrow="block"/>
              </v:shape>
            </w:pict>
          </mc:Fallback>
        </mc:AlternateContent>
      </w:r>
    </w:p>
    <w:p w14:paraId="784327A0" w14:textId="3954F5D5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435424F4" w14:textId="74AE3919" w:rsidR="00CE66DC" w:rsidRDefault="00FF3609" w:rsidP="004E2510">
      <w:pPr>
        <w:pStyle w:val="WIStepHead"/>
        <w:numPr>
          <w:ilvl w:val="0"/>
          <w:numId w:val="0"/>
        </w:numPr>
        <w:rPr>
          <w:b w:val="0"/>
        </w:rPr>
      </w:pPr>
      <w:r w:rsidRPr="00D650AD">
        <w:rPr>
          <w:noProof/>
        </w:rPr>
        <w:drawing>
          <wp:anchor distT="0" distB="0" distL="114300" distR="114300" simplePos="0" relativeHeight="251730944" behindDoc="1" locked="0" layoutInCell="1" allowOverlap="1" wp14:anchorId="0BAD464C" wp14:editId="56CAF690">
            <wp:simplePos x="0" y="0"/>
            <wp:positionH relativeFrom="margin">
              <wp:posOffset>1809032</wp:posOffset>
            </wp:positionH>
            <wp:positionV relativeFrom="paragraph">
              <wp:posOffset>120815</wp:posOffset>
            </wp:positionV>
            <wp:extent cx="1788160" cy="2148840"/>
            <wp:effectExtent l="0" t="0" r="2540" b="3810"/>
            <wp:wrapTight wrapText="bothSides">
              <wp:wrapPolygon edited="0">
                <wp:start x="0" y="0"/>
                <wp:lineTo x="0" y="21447"/>
                <wp:lineTo x="21401" y="21447"/>
                <wp:lineTo x="2140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A79FD" w14:textId="3DB8C6C5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28C68E1E" w14:textId="0D114822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6446D902" w14:textId="2CC13CEE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0CFFFFD7" w14:textId="7159F4B9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3C8B1885" w14:textId="2E6C0EC2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15C3A273" w14:textId="0881F051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0D3BCE5A" w14:textId="77777777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68A0AC2E" w14:textId="77777777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7502B666" w14:textId="77777777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041C5A99" w14:textId="77777777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4ECC56A7" w14:textId="77777777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102531EB" w14:textId="77777777" w:rsidR="00CE66DC" w:rsidRDefault="00CE66DC" w:rsidP="004E2510">
      <w:pPr>
        <w:pStyle w:val="WIStepHead"/>
        <w:numPr>
          <w:ilvl w:val="0"/>
          <w:numId w:val="0"/>
        </w:numPr>
        <w:rPr>
          <w:b w:val="0"/>
        </w:rPr>
      </w:pPr>
    </w:p>
    <w:p w14:paraId="7DF8B166" w14:textId="3EA38A01" w:rsidR="00174C45" w:rsidRDefault="00174C45">
      <w:pPr>
        <w:rPr>
          <w:rFonts w:cs="Arial"/>
          <w:szCs w:val="22"/>
        </w:rPr>
      </w:pPr>
      <w:r>
        <w:rPr>
          <w:b/>
        </w:rPr>
        <w:br w:type="page"/>
      </w:r>
    </w:p>
    <w:p w14:paraId="69A14183" w14:textId="77777777" w:rsidR="00A52BEE" w:rsidRDefault="00A52BEE" w:rsidP="00A52BEE">
      <w:pPr>
        <w:pStyle w:val="WIStepHead"/>
        <w:numPr>
          <w:ilvl w:val="0"/>
          <w:numId w:val="0"/>
        </w:numPr>
        <w:ind w:left="360"/>
      </w:pPr>
    </w:p>
    <w:p w14:paraId="4676E698" w14:textId="77777777" w:rsidR="00A52BEE" w:rsidRDefault="00A52BEE" w:rsidP="00A52BEE">
      <w:pPr>
        <w:pStyle w:val="WIStepHead"/>
        <w:numPr>
          <w:ilvl w:val="0"/>
          <w:numId w:val="0"/>
        </w:numPr>
      </w:pPr>
    </w:p>
    <w:p w14:paraId="653E3A7F" w14:textId="5C7AEA4D" w:rsidR="002E7D0C" w:rsidRDefault="002E7D0C" w:rsidP="00A52BEE">
      <w:pPr>
        <w:pStyle w:val="WIStepHead"/>
        <w:numPr>
          <w:ilvl w:val="0"/>
          <w:numId w:val="25"/>
        </w:numPr>
      </w:pPr>
      <w:r>
        <w:t xml:space="preserve">Work Tab   </w:t>
      </w:r>
      <w:r w:rsidRPr="00F81365">
        <w:rPr>
          <w:noProof/>
        </w:rPr>
        <w:drawing>
          <wp:inline distT="0" distB="0" distL="0" distR="0" wp14:anchorId="396378C8" wp14:editId="381D5B70">
            <wp:extent cx="428685" cy="447737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85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FEEB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677E3C9C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  <w:r>
        <w:rPr>
          <w:b w:val="0"/>
        </w:rPr>
        <w:t>The Work Tab – complete any Tasks and/or Assessments at this stage</w:t>
      </w:r>
    </w:p>
    <w:p w14:paraId="70E81232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120F0D17" w14:textId="74F88D4C" w:rsidR="002E7D0C" w:rsidRPr="00717D6E" w:rsidRDefault="002E7D0C" w:rsidP="002E7D0C">
      <w:pPr>
        <w:pStyle w:val="WIStepHead"/>
        <w:numPr>
          <w:ilvl w:val="0"/>
          <w:numId w:val="35"/>
        </w:numPr>
        <w:rPr>
          <w:b w:val="0"/>
        </w:rPr>
      </w:pPr>
      <w:r w:rsidRPr="00717D6E">
        <w:rPr>
          <w:b w:val="0"/>
        </w:rPr>
        <w:t xml:space="preserve">Work – leave blank for now, will be </w:t>
      </w:r>
      <w:r>
        <w:rPr>
          <w:b w:val="0"/>
        </w:rPr>
        <w:t xml:space="preserve">completed </w:t>
      </w:r>
      <w:r w:rsidRPr="00717D6E">
        <w:rPr>
          <w:b w:val="0"/>
        </w:rPr>
        <w:t>later</w:t>
      </w:r>
      <w:r w:rsidR="001B0098">
        <w:rPr>
          <w:b w:val="0"/>
        </w:rPr>
        <w:t xml:space="preserve"> (see section 6)</w:t>
      </w:r>
    </w:p>
    <w:p w14:paraId="6675E7D2" w14:textId="77777777" w:rsidR="002E7D0C" w:rsidRPr="00717D6E" w:rsidRDefault="002E7D0C" w:rsidP="002E7D0C">
      <w:pPr>
        <w:pStyle w:val="WIStepHead"/>
        <w:numPr>
          <w:ilvl w:val="0"/>
          <w:numId w:val="35"/>
        </w:numPr>
        <w:rPr>
          <w:b w:val="0"/>
        </w:rPr>
      </w:pPr>
      <w:r w:rsidRPr="00717D6E">
        <w:rPr>
          <w:b w:val="0"/>
        </w:rPr>
        <w:t xml:space="preserve">Materials – leave blank </w:t>
      </w:r>
    </w:p>
    <w:p w14:paraId="544B5388" w14:textId="77777777" w:rsidR="002E7D0C" w:rsidRDefault="002E7D0C" w:rsidP="002E7D0C">
      <w:pPr>
        <w:pStyle w:val="WIStepHead"/>
        <w:numPr>
          <w:ilvl w:val="0"/>
          <w:numId w:val="35"/>
        </w:numPr>
        <w:rPr>
          <w:b w:val="0"/>
        </w:rPr>
      </w:pPr>
      <w:r w:rsidRPr="00717D6E">
        <w:rPr>
          <w:b w:val="0"/>
        </w:rPr>
        <w:t xml:space="preserve">Services – leave blank </w:t>
      </w:r>
    </w:p>
    <w:p w14:paraId="68D065FD" w14:textId="77777777" w:rsidR="002E7D0C" w:rsidRPr="00717D6E" w:rsidRDefault="002E7D0C" w:rsidP="002E7D0C">
      <w:pPr>
        <w:pStyle w:val="WIStepHead"/>
        <w:numPr>
          <w:ilvl w:val="0"/>
          <w:numId w:val="35"/>
        </w:numPr>
        <w:rPr>
          <w:b w:val="0"/>
        </w:rPr>
      </w:pPr>
      <w:r w:rsidRPr="00717D6E">
        <w:rPr>
          <w:b w:val="0"/>
        </w:rPr>
        <w:t xml:space="preserve">Work Tasks – these will be pre-populated during </w:t>
      </w:r>
      <w:r>
        <w:rPr>
          <w:b w:val="0"/>
        </w:rPr>
        <w:t xml:space="preserve">the </w:t>
      </w:r>
      <w:r w:rsidRPr="00717D6E">
        <w:rPr>
          <w:b w:val="0"/>
        </w:rPr>
        <w:t xml:space="preserve">WO creation and may have both tasks and assessments. </w:t>
      </w:r>
    </w:p>
    <w:p w14:paraId="1DE59618" w14:textId="77777777" w:rsidR="002E7D0C" w:rsidRPr="00F81365" w:rsidRDefault="002E7D0C" w:rsidP="002E7D0C">
      <w:pPr>
        <w:pStyle w:val="WIStepHead"/>
        <w:numPr>
          <w:ilvl w:val="1"/>
          <w:numId w:val="35"/>
        </w:numPr>
        <w:rPr>
          <w:b w:val="0"/>
        </w:rPr>
      </w:pPr>
      <w:r w:rsidRPr="00DD0D8E">
        <w:rPr>
          <w:b w:val="0"/>
        </w:rPr>
        <w:t xml:space="preserve"> </w:t>
      </w:r>
      <w:r w:rsidRPr="00DD0D8E">
        <w:rPr>
          <w:b w:val="0"/>
          <w:noProof/>
        </w:rPr>
        <w:drawing>
          <wp:inline distT="0" distB="0" distL="0" distR="0" wp14:anchorId="5949ACCE" wp14:editId="7A7741DC">
            <wp:extent cx="247685" cy="276264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Task: detail on the </w:t>
      </w:r>
      <w:r w:rsidRPr="00F81365">
        <w:rPr>
          <w:b w:val="0"/>
        </w:rPr>
        <w:t xml:space="preserve">work that must be completed eg. </w:t>
      </w:r>
      <w:r>
        <w:rPr>
          <w:b w:val="0"/>
        </w:rPr>
        <w:t>remove and replace concrete</w:t>
      </w:r>
    </w:p>
    <w:p w14:paraId="0BBBE1E0" w14:textId="6679EF6F" w:rsidR="002E7D0C" w:rsidRDefault="002E7D0C" w:rsidP="002E7D0C">
      <w:pPr>
        <w:pStyle w:val="WIStepHead"/>
        <w:numPr>
          <w:ilvl w:val="1"/>
          <w:numId w:val="35"/>
        </w:numPr>
        <w:rPr>
          <w:b w:val="0"/>
        </w:rPr>
      </w:pPr>
      <w:r>
        <w:rPr>
          <w:b w:val="0"/>
        </w:rPr>
        <w:t xml:space="preserve">  </w:t>
      </w:r>
      <w:r w:rsidRPr="00DD0D8E">
        <w:rPr>
          <w:b w:val="0"/>
          <w:noProof/>
        </w:rPr>
        <w:drawing>
          <wp:inline distT="0" distB="0" distL="0" distR="0" wp14:anchorId="4C268BC2" wp14:editId="7DCC6E9C">
            <wp:extent cx="285008" cy="322183"/>
            <wp:effectExtent l="0" t="0" r="127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306" cy="33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D8E">
        <w:rPr>
          <w:b w:val="0"/>
        </w:rPr>
        <w:t xml:space="preserve"> </w:t>
      </w:r>
      <w:r>
        <w:rPr>
          <w:b w:val="0"/>
        </w:rPr>
        <w:t xml:space="preserve">Assessment: a form that will </w:t>
      </w:r>
      <w:r w:rsidR="001B0098">
        <w:rPr>
          <w:b w:val="0"/>
        </w:rPr>
        <w:t>need to be filled out to capture details about the job eg. Amount of rubbish collected, asset details</w:t>
      </w:r>
    </w:p>
    <w:p w14:paraId="41D508F8" w14:textId="77777777" w:rsidR="002E7D0C" w:rsidRDefault="002E7D0C" w:rsidP="002E7D0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67B41BDB" w14:textId="039D893D" w:rsidR="002E7D0C" w:rsidRDefault="002E7D0C" w:rsidP="002E7D0C">
      <w:pPr>
        <w:pStyle w:val="WIStepHead"/>
        <w:numPr>
          <w:ilvl w:val="0"/>
          <w:numId w:val="0"/>
        </w:numPr>
        <w:rPr>
          <w:b w:val="0"/>
          <w:i/>
        </w:rPr>
      </w:pPr>
      <w:r>
        <w:rPr>
          <w:b w:val="0"/>
          <w:i/>
        </w:rPr>
        <w:t>For Tasks, depending on directions provided by your contract manager, you may need to complete the Task as well as or instead of the Work section.</w:t>
      </w:r>
    </w:p>
    <w:p w14:paraId="24C5ED95" w14:textId="0A66DB51" w:rsidR="002E7D0C" w:rsidRPr="001B777F" w:rsidRDefault="002E7D0C" w:rsidP="002E7D0C">
      <w:pPr>
        <w:pStyle w:val="WIStepHead"/>
        <w:numPr>
          <w:ilvl w:val="0"/>
          <w:numId w:val="0"/>
        </w:numPr>
        <w:ind w:left="360" w:hanging="360"/>
        <w:rPr>
          <w:b w:val="0"/>
          <w:i/>
        </w:rPr>
      </w:pPr>
      <w:r w:rsidRPr="001B777F">
        <w:rPr>
          <w:b w:val="0"/>
          <w:i/>
        </w:rPr>
        <w:t xml:space="preserve">Assessments must be completed </w:t>
      </w:r>
      <w:r>
        <w:rPr>
          <w:b w:val="0"/>
          <w:i/>
        </w:rPr>
        <w:t xml:space="preserve">(if mandatory) </w:t>
      </w:r>
      <w:r w:rsidRPr="001B777F">
        <w:rPr>
          <w:b w:val="0"/>
          <w:i/>
        </w:rPr>
        <w:t>before a WO can be finalised</w:t>
      </w:r>
      <w:r>
        <w:rPr>
          <w:b w:val="0"/>
          <w:i/>
        </w:rPr>
        <w:t>.</w:t>
      </w:r>
    </w:p>
    <w:p w14:paraId="58383EA6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6BC4E69" wp14:editId="2118CFD0">
                <wp:simplePos x="0" y="0"/>
                <wp:positionH relativeFrom="column">
                  <wp:posOffset>99777</wp:posOffset>
                </wp:positionH>
                <wp:positionV relativeFrom="paragraph">
                  <wp:posOffset>169479</wp:posOffset>
                </wp:positionV>
                <wp:extent cx="2933065" cy="4458335"/>
                <wp:effectExtent l="0" t="0" r="63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065" cy="4458335"/>
                          <a:chOff x="0" y="0"/>
                          <a:chExt cx="2933065" cy="445833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4458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72193" y="1911927"/>
                            <a:ext cx="1128156" cy="111034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54B93" id="Group 26" o:spid="_x0000_s1026" style="position:absolute;margin-left:7.85pt;margin-top:13.35pt;width:230.95pt;height:351.05pt;z-index:251798528" coordsize="29330,44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">
                <v:shape id="Picture 46" o:spid="_x0000_s1027" type="#_x0000_t75" style="position:absolute;width:29330;height:44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uILEAAAA2wAAAA8AAABkcnMvZG93bnJldi54bWxEj19rwkAQxN8Lfodjhb7VS6UEm3qKCP6D&#10;vlRLn5fcmqTm9kJujdFP7xUKPg4z8xtmOu9drTpqQ+XZwOsoAUWce1txYeD7sHqZgAqCbLH2TAau&#10;FGA+GzxNMbP+wl/U7aVQEcIhQwOlSJNpHfKSHIaRb4ijd/StQ4myLbRt8RLhrtbjJEm1w4rjQokN&#10;LUvKT/uzM3BcnHbde7q+XX+qMNl8ylrkd2zM87BffIAS6uUR/m9vrYG3FP6+xB+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TuILEAAAA2wAAAA8AAAAAAAAAAAAAAAAA&#10;nwIAAGRycy9kb3ducmV2LnhtbFBLBQYAAAAABAAEAPcAAACQAwAAAAA=&#10;">
                  <v:imagedata r:id="rId31" o:title=""/>
                  <v:path arrowok="t"/>
                </v:shape>
                <v:rect id="Rectangle 24" o:spid="_x0000_s1028" style="position:absolute;left:1721;top:19119;width:11282;height:11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tGsEA&#10;AADbAAAADwAAAGRycy9kb3ducmV2LnhtbESPT2sCMRTE74V+h/AK3jTbRURWo8iC4KGXqgePz81z&#10;s3TzEjbZP/32jSD0OMzMb5jtfrKtGKgLjWMFn4sMBHHldMO1guvlOF+DCBFZY+uYFPxSgP3u/W2L&#10;hXYjf9NwjrVIEA4FKjAx+kLKUBmyGBbOEyfv4TqLMcmulrrDMcFtK/MsW0mLDacFg55KQ9XPubcK&#10;2Bl9x4nKdW/cAfubb5ZfXqnZx3TYgIg0xf/wq33SCvIlPL+kH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6rRrBAAAA2wAAAA8AAAAAAAAAAAAAAAAAmAIAAGRycy9kb3du&#10;cmV2LnhtbFBLBQYAAAAABAAEAPUAAACGAwAAAAA=&#10;" filled="f" strokecolor="#c0504d" strokeweight="2pt"/>
              </v:group>
            </w:pict>
          </mc:Fallback>
        </mc:AlternateContent>
      </w:r>
    </w:p>
    <w:p w14:paraId="00C85820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20E973BB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370997F0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0616B0B7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2F860219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430B339A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1FC76F77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410BFDE0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04174575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0BD04D22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512BCA99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180820BB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0ADC74E9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467DD35B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64221330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0A46FD12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60674CD7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75FBC1DF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56498C2F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5E93D0CC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67BE0743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0029776D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51D73B28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49054DF7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6B8CDC30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15E80704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0161D563" w14:textId="77777777" w:rsidR="002E7D0C" w:rsidRDefault="002E7D0C" w:rsidP="002E7D0C">
      <w:pPr>
        <w:rPr>
          <w:rFonts w:cs="Arial"/>
          <w:b/>
          <w:szCs w:val="22"/>
        </w:rPr>
      </w:pPr>
    </w:p>
    <w:p w14:paraId="2143DB88" w14:textId="77777777" w:rsidR="002E7D0C" w:rsidRPr="00717D6E" w:rsidRDefault="002E7D0C" w:rsidP="002E7D0C">
      <w:pPr>
        <w:pStyle w:val="ListParagraph"/>
        <w:numPr>
          <w:ilvl w:val="1"/>
          <w:numId w:val="25"/>
        </w:numPr>
        <w:rPr>
          <w:rFonts w:cs="Arial"/>
          <w:b/>
          <w:szCs w:val="22"/>
        </w:rPr>
      </w:pPr>
      <w:r w:rsidRPr="00717D6E">
        <w:rPr>
          <w:rFonts w:cs="Arial"/>
          <w:b/>
          <w:szCs w:val="22"/>
        </w:rPr>
        <w:t xml:space="preserve">How to complete a Work Task – Task  </w:t>
      </w:r>
      <w:r w:rsidRPr="00DD0D8E">
        <w:rPr>
          <w:noProof/>
        </w:rPr>
        <w:drawing>
          <wp:inline distT="0" distB="0" distL="0" distR="0" wp14:anchorId="4FE924D8" wp14:editId="3E375AD8">
            <wp:extent cx="247685" cy="276264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BC76" w14:textId="77777777" w:rsidR="002E7D0C" w:rsidRDefault="002E7D0C" w:rsidP="002E7D0C">
      <w:pPr>
        <w:rPr>
          <w:rFonts w:cs="Arial"/>
          <w:b/>
          <w:szCs w:val="22"/>
        </w:rPr>
      </w:pPr>
    </w:p>
    <w:p w14:paraId="7ECFC7DA" w14:textId="77777777" w:rsidR="002E7D0C" w:rsidRPr="00DD0D8E" w:rsidRDefault="002E7D0C" w:rsidP="002E7D0C">
      <w:pPr>
        <w:rPr>
          <w:rFonts w:cs="Arial"/>
          <w:szCs w:val="22"/>
        </w:rPr>
      </w:pPr>
      <w:r>
        <w:rPr>
          <w:rFonts w:cs="Arial"/>
          <w:szCs w:val="22"/>
        </w:rPr>
        <w:t>Select the</w:t>
      </w:r>
      <w:r w:rsidRPr="00DD0D8E">
        <w:rPr>
          <w:rFonts w:cs="Arial"/>
          <w:szCs w:val="22"/>
        </w:rPr>
        <w:t xml:space="preserve"> Task to </w:t>
      </w:r>
      <w:r>
        <w:rPr>
          <w:rFonts w:cs="Arial"/>
          <w:szCs w:val="22"/>
        </w:rPr>
        <w:t xml:space="preserve">be </w:t>
      </w:r>
      <w:r w:rsidRPr="00DD0D8E">
        <w:rPr>
          <w:rFonts w:cs="Arial"/>
          <w:szCs w:val="22"/>
        </w:rPr>
        <w:t>complete</w:t>
      </w:r>
      <w:r>
        <w:rPr>
          <w:rFonts w:cs="Arial"/>
          <w:szCs w:val="22"/>
        </w:rPr>
        <w:t>d</w:t>
      </w:r>
    </w:p>
    <w:p w14:paraId="0432FB92" w14:textId="77777777" w:rsidR="002E7D0C" w:rsidRDefault="002E7D0C" w:rsidP="002E7D0C">
      <w:pPr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CA4EB48" wp14:editId="0DE308B1">
                <wp:simplePos x="0" y="0"/>
                <wp:positionH relativeFrom="column">
                  <wp:posOffset>5278</wp:posOffset>
                </wp:positionH>
                <wp:positionV relativeFrom="paragraph">
                  <wp:posOffset>93378</wp:posOffset>
                </wp:positionV>
                <wp:extent cx="1870075" cy="2842895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2842895"/>
                          <a:chOff x="0" y="0"/>
                          <a:chExt cx="1870075" cy="284289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2842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95003" y="1472540"/>
                            <a:ext cx="659081" cy="17219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6479F" id="Group 40" o:spid="_x0000_s1026" style="position:absolute;margin-left:.4pt;margin-top:7.35pt;width:147.25pt;height:223.85pt;z-index:251799552" coordsize="18700,28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">
                <v:shape id="Picture 47" o:spid="_x0000_s1027" type="#_x0000_t75" style="position:absolute;width:18700;height:28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HRnEAAAA2wAAAA8AAABkcnMvZG93bnJldi54bWxEj0FrwkAUhO9C/8PyCr3ppiLWpq4igrYF&#10;L8bS8yP7TFKzb0P2GWN/fVcoeBxm5htmvuxdrTpqQ+XZwPMoAUWce1txYeDrsBnOQAVBtlh7JgNX&#10;CrBcPAzmmFp/4T11mRQqQjikaKAUaVKtQ16SwzDyDXH0jr51KFG2hbYtXiLc1XqcJFPtsOK4UGJD&#10;65LyU3Z2Bo6r02f3Ot3+Xr+rMHvfyVbkZ2zM02O/egMl1Ms9/N/+sAYmL3D7En+A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fHRnEAAAA2wAAAA8AAAAAAAAAAAAAAAAA&#10;nwIAAGRycy9kb3ducmV2LnhtbFBLBQYAAAAABAAEAPcAAACQAwAAAAA=&#10;">
                  <v:imagedata r:id="rId31" o:title=""/>
                  <v:path arrowok="t"/>
                </v:shape>
                <v:rect id="Rectangle 27" o:spid="_x0000_s1028" style="position:absolute;left:950;top:14725;width:6590;height:1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zbb8A&#10;AADbAAAADwAAAGRycy9kb3ducmV2LnhtbESPzarCMBSE9xd8h3AEd5oqolKNIoJwF278Wbg8Nsem&#10;2JyEJtXetzeCcJfDzHzDrDadrcWTmlA5VjAeZSCIC6crLhVczvvhAkSIyBprx6TgjwJs1r2fFeba&#10;vfhIz1MsRYJwyFGBidHnUobCkMUwcp44eXfXWIxJNqXUDb4S3NZykmUzabHitGDQ085Q8Ti1VgE7&#10;o2/Y0W7RGrfF9uqr6cErNeh32yWISF38D3/bv1rBZA6fL+k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NtvwAAANsAAAAPAAAAAAAAAAAAAAAAAJgCAABkcnMvZG93bnJl&#10;di54bWxQSwUGAAAAAAQABAD1AAAAhAMAAAAA&#10;" filled="f" strokecolor="#c0504d" strokeweight="2pt"/>
              </v:group>
            </w:pict>
          </mc:Fallback>
        </mc:AlternateContent>
      </w:r>
    </w:p>
    <w:p w14:paraId="32E9CFCE" w14:textId="77777777" w:rsidR="002E7D0C" w:rsidRDefault="002E7D0C" w:rsidP="002E7D0C">
      <w:pPr>
        <w:rPr>
          <w:rFonts w:cs="Arial"/>
          <w:b/>
          <w:szCs w:val="22"/>
        </w:rPr>
      </w:pPr>
    </w:p>
    <w:p w14:paraId="4ED5DB6A" w14:textId="77777777" w:rsidR="002E7D0C" w:rsidRDefault="002E7D0C" w:rsidP="002E7D0C">
      <w:pPr>
        <w:rPr>
          <w:rFonts w:cs="Arial"/>
          <w:b/>
          <w:szCs w:val="22"/>
        </w:rPr>
      </w:pPr>
    </w:p>
    <w:p w14:paraId="7D4F5994" w14:textId="77777777" w:rsidR="002E7D0C" w:rsidRDefault="002E7D0C" w:rsidP="002E7D0C">
      <w:pPr>
        <w:rPr>
          <w:rFonts w:cs="Arial"/>
          <w:b/>
          <w:szCs w:val="22"/>
        </w:rPr>
      </w:pPr>
    </w:p>
    <w:p w14:paraId="682C8E6E" w14:textId="77777777" w:rsidR="002E7D0C" w:rsidRDefault="002E7D0C" w:rsidP="002E7D0C">
      <w:pPr>
        <w:rPr>
          <w:rFonts w:cs="Arial"/>
          <w:b/>
          <w:szCs w:val="22"/>
        </w:rPr>
      </w:pPr>
    </w:p>
    <w:p w14:paraId="106101FB" w14:textId="77777777" w:rsidR="002E7D0C" w:rsidRDefault="002E7D0C" w:rsidP="002E7D0C">
      <w:pPr>
        <w:rPr>
          <w:rFonts w:cs="Arial"/>
          <w:b/>
          <w:szCs w:val="22"/>
        </w:rPr>
      </w:pPr>
    </w:p>
    <w:p w14:paraId="7495C2DC" w14:textId="77777777" w:rsidR="002E7D0C" w:rsidRDefault="002E7D0C" w:rsidP="002E7D0C">
      <w:pPr>
        <w:rPr>
          <w:rFonts w:cs="Arial"/>
          <w:b/>
          <w:szCs w:val="22"/>
        </w:rPr>
      </w:pPr>
    </w:p>
    <w:p w14:paraId="30617978" w14:textId="77777777" w:rsidR="002E7D0C" w:rsidRDefault="002E7D0C" w:rsidP="002E7D0C">
      <w:pPr>
        <w:rPr>
          <w:rFonts w:cs="Arial"/>
          <w:b/>
          <w:szCs w:val="22"/>
        </w:rPr>
      </w:pPr>
    </w:p>
    <w:p w14:paraId="267DBAB3" w14:textId="77777777" w:rsidR="002E7D0C" w:rsidRDefault="002E7D0C" w:rsidP="002E7D0C">
      <w:pPr>
        <w:rPr>
          <w:rFonts w:cs="Arial"/>
          <w:b/>
          <w:szCs w:val="22"/>
        </w:rPr>
      </w:pPr>
    </w:p>
    <w:p w14:paraId="40703128" w14:textId="77777777" w:rsidR="002E7D0C" w:rsidRDefault="002E7D0C" w:rsidP="002E7D0C">
      <w:pPr>
        <w:rPr>
          <w:rFonts w:cs="Arial"/>
          <w:b/>
          <w:szCs w:val="22"/>
        </w:rPr>
      </w:pPr>
    </w:p>
    <w:p w14:paraId="2B1A93FD" w14:textId="77777777" w:rsidR="002E7D0C" w:rsidRDefault="002E7D0C" w:rsidP="002E7D0C">
      <w:pPr>
        <w:rPr>
          <w:rFonts w:cs="Arial"/>
          <w:b/>
          <w:szCs w:val="22"/>
        </w:rPr>
      </w:pPr>
    </w:p>
    <w:p w14:paraId="35AC1D30" w14:textId="77777777" w:rsidR="002E7D0C" w:rsidRDefault="002E7D0C" w:rsidP="002E7D0C">
      <w:pPr>
        <w:rPr>
          <w:rFonts w:cs="Arial"/>
          <w:b/>
          <w:szCs w:val="22"/>
        </w:rPr>
      </w:pPr>
    </w:p>
    <w:p w14:paraId="26E890D5" w14:textId="77777777" w:rsidR="002E7D0C" w:rsidRDefault="002E7D0C" w:rsidP="002E7D0C">
      <w:pPr>
        <w:rPr>
          <w:rFonts w:cs="Arial"/>
          <w:b/>
          <w:szCs w:val="22"/>
        </w:rPr>
      </w:pPr>
    </w:p>
    <w:p w14:paraId="4308FF6A" w14:textId="77777777" w:rsidR="002E7D0C" w:rsidRDefault="002E7D0C" w:rsidP="002E7D0C">
      <w:pPr>
        <w:rPr>
          <w:rFonts w:cs="Arial"/>
          <w:b/>
          <w:szCs w:val="22"/>
        </w:rPr>
      </w:pPr>
    </w:p>
    <w:p w14:paraId="4B3B5CA6" w14:textId="77777777" w:rsidR="002E7D0C" w:rsidRDefault="002E7D0C" w:rsidP="002E7D0C">
      <w:pPr>
        <w:rPr>
          <w:rFonts w:cs="Arial"/>
          <w:b/>
          <w:szCs w:val="22"/>
        </w:rPr>
      </w:pPr>
    </w:p>
    <w:p w14:paraId="3F5E2FA9" w14:textId="77777777" w:rsidR="002E7D0C" w:rsidRDefault="002E7D0C" w:rsidP="002E7D0C">
      <w:pPr>
        <w:rPr>
          <w:rFonts w:cs="Arial"/>
          <w:b/>
          <w:szCs w:val="22"/>
        </w:rPr>
      </w:pPr>
    </w:p>
    <w:p w14:paraId="1B573AB1" w14:textId="77777777" w:rsidR="002E7D0C" w:rsidRDefault="002E7D0C" w:rsidP="002E7D0C">
      <w:pPr>
        <w:rPr>
          <w:rFonts w:cs="Arial"/>
          <w:b/>
          <w:szCs w:val="22"/>
        </w:rPr>
      </w:pPr>
    </w:p>
    <w:p w14:paraId="7C735909" w14:textId="77777777" w:rsidR="002E7D0C" w:rsidRDefault="002E7D0C" w:rsidP="002E7D0C">
      <w:pPr>
        <w:rPr>
          <w:rFonts w:cs="Arial"/>
          <w:b/>
          <w:szCs w:val="22"/>
        </w:rPr>
      </w:pPr>
    </w:p>
    <w:p w14:paraId="702BAC12" w14:textId="77777777" w:rsidR="002E7D0C" w:rsidRPr="00DD0D8E" w:rsidRDefault="002E7D0C" w:rsidP="002E7D0C">
      <w:pPr>
        <w:rPr>
          <w:rFonts w:cs="Arial"/>
          <w:szCs w:val="22"/>
        </w:rPr>
      </w:pPr>
      <w:r w:rsidRPr="00DD0D8E">
        <w:rPr>
          <w:rFonts w:cs="Arial"/>
          <w:szCs w:val="22"/>
        </w:rPr>
        <w:t>O</w:t>
      </w:r>
      <w:r>
        <w:rPr>
          <w:rFonts w:cs="Arial"/>
          <w:szCs w:val="22"/>
        </w:rPr>
        <w:t>nce in the T</w:t>
      </w:r>
      <w:r w:rsidRPr="00DD0D8E">
        <w:rPr>
          <w:rFonts w:cs="Arial"/>
          <w:szCs w:val="22"/>
        </w:rPr>
        <w:t>ask, in the Work fie</w:t>
      </w:r>
      <w:r>
        <w:rPr>
          <w:rFonts w:cs="Arial"/>
          <w:szCs w:val="22"/>
        </w:rPr>
        <w:t>ld, select</w:t>
      </w:r>
      <w:r w:rsidRPr="00DD0D8E">
        <w:rPr>
          <w:rFonts w:cs="Arial"/>
          <w:szCs w:val="22"/>
        </w:rPr>
        <w:t xml:space="preserve"> Add</w:t>
      </w:r>
      <w:r>
        <w:rPr>
          <w:rFonts w:cs="Arial"/>
          <w:szCs w:val="22"/>
        </w:rPr>
        <w:t xml:space="preserve"> </w:t>
      </w:r>
    </w:p>
    <w:p w14:paraId="56752DD7" w14:textId="77777777" w:rsidR="002E7D0C" w:rsidRDefault="002E7D0C" w:rsidP="002E7D0C">
      <w:pPr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9D1388E" wp14:editId="4A7379A6">
                <wp:simplePos x="0" y="0"/>
                <wp:positionH relativeFrom="column">
                  <wp:posOffset>-1163</wp:posOffset>
                </wp:positionH>
                <wp:positionV relativeFrom="paragraph">
                  <wp:posOffset>134397</wp:posOffset>
                </wp:positionV>
                <wp:extent cx="2089785" cy="1581785"/>
                <wp:effectExtent l="0" t="0" r="571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785" cy="1581785"/>
                          <a:chOff x="0" y="0"/>
                          <a:chExt cx="2089785" cy="158178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81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1733798" y="528452"/>
                            <a:ext cx="285007" cy="15438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DA04E" id="Group 59" o:spid="_x0000_s1026" style="position:absolute;margin-left:-.1pt;margin-top:10.6pt;width:164.55pt;height:124.55pt;z-index:251801600" coordsize="20897,15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">
                <v:shape id="Picture 49" o:spid="_x0000_s1027" type="#_x0000_t75" style="position:absolute;width:20897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rEA7FAAAA2wAAAA8AAABkcnMvZG93bnJldi54bWxEj1trAjEUhN8F/0M4Qt9qthdvq1FKS0Hs&#10;S72Ar4fNcbN1c7IkUdf++kYo+DjMzDfMbNHaWpzJh8qxgqd+BoK4cLriUsFu+/k4BhEissbaMSm4&#10;UoDFvNuZYa7dhdd03sRSJAiHHBWYGJtcylAYshj6riFO3sF5izFJX0rt8ZLgtpbPWTaUFitOCwYb&#10;ejdUHDcnq+B78Hsy5ctK+3r/tR2Mip9jNv5Q6qHXvk1BRGrjPfzfXmoFrxO4fU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KxAOxQAAANsAAAAPAAAAAAAAAAAAAAAA&#10;AJ8CAABkcnMvZG93bnJldi54bWxQSwUGAAAAAAQABAD3AAAAkQMAAAAA&#10;">
                  <v:imagedata r:id="rId33" o:title=""/>
                  <v:path arrowok="t"/>
                </v:shape>
                <v:rect id="Rectangle 58" o:spid="_x0000_s1028" style="position:absolute;left:17337;top:5284;width:2851;height:1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UYr0A&#10;AADbAAAADwAAAGRycy9kb3ducmV2LnhtbERPTYvCMBC9C/6HMMLeNHVRkWpaRBD24GXVg8exGZti&#10;MwlNqt1/vzkIHh/ve1sOthVP6kLjWMF8loEgrpxuuFZwOR+maxAhImtsHZOCPwpQFuPRFnPtXvxL&#10;z1OsRQrhkKMCE6PPpQyVIYth5jxx4u6usxgT7GqpO3ylcNvK7yxbSYsNpwaDnvaGqseptwrYGX3D&#10;gfbr3rgd9lffLI5eqa/JsNuAiDTEj/jt/tEKlmls+pJ+gCz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LHUYr0AAADbAAAADwAAAAAAAAAAAAAAAACYAgAAZHJzL2Rvd25yZXYu&#10;eG1sUEsFBgAAAAAEAAQA9QAAAIIDAAAAAA==&#10;" filled="f" strokecolor="#c0504d" strokeweight="2pt"/>
              </v:group>
            </w:pict>
          </mc:Fallback>
        </mc:AlternateContent>
      </w:r>
    </w:p>
    <w:p w14:paraId="686C8252" w14:textId="77777777" w:rsidR="002E7D0C" w:rsidRDefault="002E7D0C" w:rsidP="002E7D0C">
      <w:pPr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</w:p>
    <w:p w14:paraId="25D06F3D" w14:textId="77777777" w:rsidR="002E7D0C" w:rsidRDefault="002E7D0C" w:rsidP="002E7D0C">
      <w:pPr>
        <w:rPr>
          <w:rFonts w:cs="Arial"/>
          <w:szCs w:val="22"/>
        </w:rPr>
      </w:pPr>
    </w:p>
    <w:p w14:paraId="48483CC5" w14:textId="77777777" w:rsidR="002E7D0C" w:rsidRDefault="002E7D0C" w:rsidP="002E7D0C">
      <w:pPr>
        <w:rPr>
          <w:rFonts w:cs="Arial"/>
          <w:szCs w:val="22"/>
        </w:rPr>
      </w:pPr>
    </w:p>
    <w:p w14:paraId="16502198" w14:textId="77777777" w:rsidR="002E7D0C" w:rsidRDefault="002E7D0C" w:rsidP="002E7D0C">
      <w:pPr>
        <w:rPr>
          <w:rFonts w:cs="Arial"/>
          <w:szCs w:val="22"/>
        </w:rPr>
      </w:pPr>
    </w:p>
    <w:p w14:paraId="1B257766" w14:textId="77777777" w:rsidR="002E7D0C" w:rsidRDefault="002E7D0C" w:rsidP="002E7D0C">
      <w:pPr>
        <w:rPr>
          <w:rFonts w:cs="Arial"/>
          <w:szCs w:val="22"/>
        </w:rPr>
      </w:pPr>
    </w:p>
    <w:p w14:paraId="076239DB" w14:textId="77777777" w:rsidR="002E7D0C" w:rsidRDefault="002E7D0C" w:rsidP="002E7D0C">
      <w:pPr>
        <w:rPr>
          <w:rFonts w:cs="Arial"/>
          <w:szCs w:val="22"/>
        </w:rPr>
      </w:pPr>
    </w:p>
    <w:p w14:paraId="5E524A11" w14:textId="77777777" w:rsidR="002E7D0C" w:rsidRDefault="002E7D0C" w:rsidP="002E7D0C">
      <w:pPr>
        <w:rPr>
          <w:rFonts w:cs="Arial"/>
          <w:szCs w:val="22"/>
        </w:rPr>
      </w:pPr>
    </w:p>
    <w:p w14:paraId="15F06145" w14:textId="6E0243DC" w:rsidR="002E7D0C" w:rsidRDefault="002E7D0C" w:rsidP="002E7D0C">
      <w:pPr>
        <w:rPr>
          <w:rFonts w:cs="Arial"/>
          <w:szCs w:val="22"/>
        </w:rPr>
      </w:pPr>
    </w:p>
    <w:p w14:paraId="41D0478B" w14:textId="67F247C7" w:rsidR="002E7D0C" w:rsidRDefault="00CA4225" w:rsidP="002E7D0C">
      <w:pPr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4B0EBBE2" wp14:editId="4205F02B">
                <wp:simplePos x="0" y="0"/>
                <wp:positionH relativeFrom="column">
                  <wp:posOffset>5029117</wp:posOffset>
                </wp:positionH>
                <wp:positionV relativeFrom="paragraph">
                  <wp:posOffset>49917</wp:posOffset>
                </wp:positionV>
                <wp:extent cx="1654175" cy="2737263"/>
                <wp:effectExtent l="0" t="0" r="3175" b="2540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4175" cy="2737263"/>
                          <a:chOff x="0" y="0"/>
                          <a:chExt cx="1654175" cy="2737263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2729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421574" y="1330037"/>
                            <a:ext cx="926275" cy="140722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342BD" id="Group 42" o:spid="_x0000_s1026" style="position:absolute;margin-left:396pt;margin-top:3.95pt;width:130.25pt;height:215.55pt;z-index:251800576" coordsize="16541,27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">
                <v:shape id="Picture 51" o:spid="_x0000_s1027" type="#_x0000_t75" style="position:absolute;width:16541;height:27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mCzFAAAA2wAAAA8AAABkcnMvZG93bnJldi54bWxEj0FrwkAUhO+F/oflFbzVjYrWpm6CCEIv&#10;Uk176PGRfSap2bdhd42pv94tCD0OM/MNs8oH04qenG8sK5iMExDEpdUNVwq+PrfPSxA+IGtsLZOC&#10;X/KQZ48PK0y1vfCB+iJUIkLYp6igDqFLpfRlTQb92HbE0TtaZzBE6SqpHV4i3LRymiQLabDhuFBj&#10;R5uaylNxNgq2/cJcf77P01nyuj/wcel2H6cXpUZPw/oNRKAh/Ifv7XetYD6Bvy/xB8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K5gsxQAAANsAAAAPAAAAAAAAAAAAAAAA&#10;AJ8CAABkcnMvZG93bnJldi54bWxQSwUGAAAAAAQABAD3AAAAkQMAAAAA&#10;">
                  <v:imagedata r:id="rId35" o:title=""/>
                  <v:path arrowok="t"/>
                </v:shape>
                <v:rect id="Rectangle 41" o:spid="_x0000_s1028" style="position:absolute;left:4215;top:13300;width:9263;height:140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rIsEA&#10;AADbAAAADwAAAGRycy9kb3ducmV2LnhtbESPzWrDMBCE74G8g9hCb7WcEkpwLBsTCPTQS9MeetxY&#10;G8vUWglL/unbV4VCjsPMfMOU9WoHMdMYescKdlkOgrh1uudOwefH+ekAIkRkjYNjUvBDAepquymx&#10;0G7hd5ovsRMJwqFABSZGX0gZWkMWQ+Y8cfJubrQYkxw7qUdcEtwO8jnPX6TFntOCQU8nQ+33ZbIK&#10;2Bl9xZVOh8m4Bqcv3+/fvFKPD2tzBBFpjffwf/tVK9jv4O9L+gG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S6yLBAAAA2wAAAA8AAAAAAAAAAAAAAAAAmAIAAGRycy9kb3du&#10;cmV2LnhtbFBLBQYAAAAABAAEAPUAAACGAwAAAAA=&#10;" filled="f" strokecolor="#c0504d" strokeweight="2pt"/>
              </v:group>
            </w:pict>
          </mc:Fallback>
        </mc:AlternateContent>
      </w:r>
    </w:p>
    <w:p w14:paraId="6E55712A" w14:textId="77777777" w:rsidR="002E7D0C" w:rsidRDefault="002E7D0C" w:rsidP="002E7D0C">
      <w:pPr>
        <w:rPr>
          <w:rFonts w:cs="Arial"/>
          <w:szCs w:val="22"/>
        </w:rPr>
      </w:pPr>
    </w:p>
    <w:p w14:paraId="5EE35802" w14:textId="77777777" w:rsidR="002E7D0C" w:rsidRDefault="002E7D0C" w:rsidP="002E7D0C">
      <w:pPr>
        <w:rPr>
          <w:rFonts w:cs="Arial"/>
          <w:szCs w:val="22"/>
        </w:rPr>
      </w:pPr>
    </w:p>
    <w:p w14:paraId="52B43964" w14:textId="77777777" w:rsidR="002E7D0C" w:rsidRDefault="002E7D0C" w:rsidP="002E7D0C">
      <w:pPr>
        <w:rPr>
          <w:rFonts w:cs="Arial"/>
          <w:szCs w:val="22"/>
        </w:rPr>
      </w:pPr>
      <w:r w:rsidRPr="00DD0D8E">
        <w:rPr>
          <w:rFonts w:cs="Arial"/>
          <w:szCs w:val="22"/>
        </w:rPr>
        <w:t>Complete all the details in the Add Work field.</w:t>
      </w:r>
    </w:p>
    <w:p w14:paraId="670A840C" w14:textId="77777777" w:rsidR="002E7D0C" w:rsidRPr="00DD0D8E" w:rsidRDefault="002E7D0C" w:rsidP="002E7D0C">
      <w:pPr>
        <w:rPr>
          <w:rFonts w:cs="Arial"/>
          <w:szCs w:val="22"/>
        </w:rPr>
      </w:pPr>
    </w:p>
    <w:p w14:paraId="1978AE95" w14:textId="78DB7623" w:rsidR="002E7D0C" w:rsidRPr="001B0098" w:rsidRDefault="002E7D0C" w:rsidP="002E7D0C">
      <w:pPr>
        <w:pStyle w:val="ListParagraph"/>
        <w:numPr>
          <w:ilvl w:val="0"/>
          <w:numId w:val="37"/>
        </w:numPr>
        <w:rPr>
          <w:rFonts w:cs="Arial"/>
          <w:sz w:val="24"/>
          <w:szCs w:val="24"/>
        </w:rPr>
      </w:pPr>
      <w:r w:rsidRPr="001B0098">
        <w:rPr>
          <w:rFonts w:cs="Arial"/>
          <w:sz w:val="24"/>
          <w:szCs w:val="24"/>
        </w:rPr>
        <w:t xml:space="preserve">Craft – select contractor eg. AA Concrete </w:t>
      </w:r>
      <w:r w:rsidR="00CA4225">
        <w:rPr>
          <w:rFonts w:cs="Arial"/>
          <w:sz w:val="24"/>
          <w:szCs w:val="24"/>
        </w:rPr>
        <w:t>(this may already be filled in)</w:t>
      </w:r>
    </w:p>
    <w:p w14:paraId="45CE4506" w14:textId="77777777" w:rsidR="002E7D0C" w:rsidRPr="001B0098" w:rsidRDefault="002E7D0C" w:rsidP="002E7D0C">
      <w:pPr>
        <w:pStyle w:val="ListParagraph"/>
        <w:numPr>
          <w:ilvl w:val="0"/>
          <w:numId w:val="37"/>
        </w:numPr>
        <w:rPr>
          <w:rFonts w:cs="Arial"/>
          <w:sz w:val="24"/>
          <w:szCs w:val="24"/>
        </w:rPr>
      </w:pPr>
      <w:r w:rsidRPr="001B0098">
        <w:rPr>
          <w:rFonts w:cs="Arial"/>
          <w:sz w:val="24"/>
          <w:szCs w:val="24"/>
        </w:rPr>
        <w:t>Status – change status to Completed</w:t>
      </w:r>
    </w:p>
    <w:p w14:paraId="153AC82E" w14:textId="77777777" w:rsidR="002E7D0C" w:rsidRPr="001B0098" w:rsidRDefault="002E7D0C" w:rsidP="002E7D0C">
      <w:pPr>
        <w:pStyle w:val="ListParagraph"/>
        <w:numPr>
          <w:ilvl w:val="0"/>
          <w:numId w:val="37"/>
        </w:numPr>
        <w:rPr>
          <w:rFonts w:cs="Arial"/>
          <w:sz w:val="24"/>
          <w:szCs w:val="24"/>
        </w:rPr>
      </w:pPr>
      <w:r w:rsidRPr="001B0098">
        <w:rPr>
          <w:rFonts w:cs="Arial"/>
          <w:sz w:val="24"/>
          <w:szCs w:val="24"/>
        </w:rPr>
        <w:t>Hours Worked – add total hours worked on the task</w:t>
      </w:r>
    </w:p>
    <w:p w14:paraId="0B1E4DC1" w14:textId="77777777" w:rsidR="002E7D0C" w:rsidRPr="001B0098" w:rsidRDefault="002E7D0C" w:rsidP="002E7D0C">
      <w:pPr>
        <w:pStyle w:val="ListParagraph"/>
        <w:numPr>
          <w:ilvl w:val="0"/>
          <w:numId w:val="37"/>
        </w:numPr>
        <w:rPr>
          <w:rFonts w:cs="Arial"/>
          <w:sz w:val="24"/>
          <w:szCs w:val="24"/>
        </w:rPr>
      </w:pPr>
      <w:r w:rsidRPr="001B0098">
        <w:rPr>
          <w:rFonts w:cs="Arial"/>
          <w:sz w:val="24"/>
          <w:szCs w:val="24"/>
        </w:rPr>
        <w:t>Start time – select date and time</w:t>
      </w:r>
    </w:p>
    <w:p w14:paraId="24998BB4" w14:textId="77777777" w:rsidR="002E7D0C" w:rsidRPr="001B0098" w:rsidRDefault="002E7D0C" w:rsidP="002E7D0C">
      <w:pPr>
        <w:pStyle w:val="ListParagraph"/>
        <w:numPr>
          <w:ilvl w:val="0"/>
          <w:numId w:val="37"/>
        </w:numPr>
        <w:rPr>
          <w:rFonts w:cs="Arial"/>
          <w:sz w:val="24"/>
          <w:szCs w:val="24"/>
        </w:rPr>
      </w:pPr>
      <w:r w:rsidRPr="001B0098">
        <w:rPr>
          <w:rFonts w:cs="Arial"/>
          <w:sz w:val="24"/>
          <w:szCs w:val="24"/>
        </w:rPr>
        <w:t>Completed time – select date and time</w:t>
      </w:r>
    </w:p>
    <w:p w14:paraId="319140C6" w14:textId="77777777" w:rsidR="002E7D0C" w:rsidRPr="001B0098" w:rsidRDefault="002E7D0C" w:rsidP="002E7D0C">
      <w:pPr>
        <w:pStyle w:val="ListParagraph"/>
        <w:numPr>
          <w:ilvl w:val="0"/>
          <w:numId w:val="37"/>
        </w:numPr>
        <w:rPr>
          <w:rFonts w:cs="Arial"/>
          <w:sz w:val="24"/>
          <w:szCs w:val="24"/>
        </w:rPr>
      </w:pPr>
      <w:r w:rsidRPr="001B0098">
        <w:rPr>
          <w:rFonts w:cs="Arial"/>
          <w:sz w:val="24"/>
          <w:szCs w:val="24"/>
        </w:rPr>
        <w:t xml:space="preserve">Comments – provide detail of the completed task </w:t>
      </w:r>
    </w:p>
    <w:p w14:paraId="2C6EB13D" w14:textId="77777777" w:rsidR="002E7D0C" w:rsidRPr="001B0098" w:rsidRDefault="002E7D0C" w:rsidP="002E7D0C">
      <w:pPr>
        <w:pStyle w:val="ListParagraph"/>
        <w:ind w:left="360"/>
        <w:rPr>
          <w:rFonts w:cs="Arial"/>
          <w:sz w:val="24"/>
          <w:szCs w:val="24"/>
        </w:rPr>
      </w:pPr>
      <w:r w:rsidRPr="001B0098">
        <w:rPr>
          <w:rFonts w:cs="Arial"/>
          <w:sz w:val="24"/>
          <w:szCs w:val="24"/>
        </w:rPr>
        <w:t xml:space="preserve">eg. replaced 3 m3 section of concrete footpath </w:t>
      </w:r>
    </w:p>
    <w:p w14:paraId="2D924BAD" w14:textId="77777777" w:rsidR="002E7D0C" w:rsidRDefault="002E7D0C" w:rsidP="002E7D0C">
      <w:pPr>
        <w:rPr>
          <w:rFonts w:cs="Arial"/>
          <w:szCs w:val="22"/>
        </w:rPr>
      </w:pPr>
    </w:p>
    <w:p w14:paraId="4C981C18" w14:textId="77777777" w:rsidR="002E7D0C" w:rsidRDefault="002E7D0C" w:rsidP="002E7D0C">
      <w:pPr>
        <w:rPr>
          <w:rFonts w:cs="Arial"/>
          <w:szCs w:val="22"/>
        </w:rPr>
      </w:pPr>
    </w:p>
    <w:p w14:paraId="027A9E1D" w14:textId="77777777" w:rsidR="002E7D0C" w:rsidRPr="00717D6E" w:rsidRDefault="002E7D0C" w:rsidP="002E7D0C">
      <w:pPr>
        <w:pStyle w:val="ListParagraph"/>
        <w:numPr>
          <w:ilvl w:val="1"/>
          <w:numId w:val="25"/>
        </w:numPr>
        <w:rPr>
          <w:rFonts w:cs="Arial"/>
          <w:b/>
          <w:szCs w:val="22"/>
        </w:rPr>
      </w:pPr>
      <w:r w:rsidRPr="00717D6E">
        <w:rPr>
          <w:rFonts w:cs="Arial"/>
          <w:b/>
          <w:szCs w:val="22"/>
        </w:rPr>
        <w:t xml:space="preserve">How to complete a Work Task – Assessment  </w:t>
      </w:r>
      <w:r w:rsidRPr="00DD0D8E">
        <w:rPr>
          <w:noProof/>
        </w:rPr>
        <w:drawing>
          <wp:inline distT="0" distB="0" distL="0" distR="0" wp14:anchorId="3C07B357" wp14:editId="0E77D1CC">
            <wp:extent cx="285008" cy="322183"/>
            <wp:effectExtent l="0" t="0" r="127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306" cy="33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6666" w14:textId="77777777" w:rsidR="002E7D0C" w:rsidRDefault="002E7D0C" w:rsidP="002E7D0C"/>
    <w:p w14:paraId="513522CF" w14:textId="77777777" w:rsidR="002E7D0C" w:rsidRPr="00DD0D8E" w:rsidRDefault="002E7D0C" w:rsidP="002E7D0C">
      <w:pPr>
        <w:rPr>
          <w:rFonts w:cs="Arial"/>
          <w:szCs w:val="22"/>
        </w:rPr>
      </w:pPr>
      <w:r>
        <w:rPr>
          <w:rFonts w:cs="Arial"/>
          <w:szCs w:val="22"/>
        </w:rPr>
        <w:t xml:space="preserve">Select </w:t>
      </w:r>
      <w:r w:rsidRPr="00DD0D8E">
        <w:rPr>
          <w:rFonts w:cs="Arial"/>
          <w:szCs w:val="22"/>
        </w:rPr>
        <w:t xml:space="preserve">the </w:t>
      </w:r>
      <w:r>
        <w:rPr>
          <w:rFonts w:cs="Arial"/>
          <w:szCs w:val="22"/>
        </w:rPr>
        <w:t>Assessment</w:t>
      </w:r>
      <w:r w:rsidRPr="00DD0D8E">
        <w:rPr>
          <w:rFonts w:cs="Arial"/>
          <w:szCs w:val="22"/>
        </w:rPr>
        <w:t xml:space="preserve"> to </w:t>
      </w:r>
      <w:r>
        <w:rPr>
          <w:rFonts w:cs="Arial"/>
          <w:szCs w:val="22"/>
        </w:rPr>
        <w:t xml:space="preserve">be </w:t>
      </w:r>
      <w:r w:rsidRPr="00DD0D8E">
        <w:rPr>
          <w:rFonts w:cs="Arial"/>
          <w:szCs w:val="22"/>
        </w:rPr>
        <w:t>complete</w:t>
      </w:r>
      <w:r>
        <w:rPr>
          <w:rFonts w:cs="Arial"/>
          <w:szCs w:val="22"/>
        </w:rPr>
        <w:t>d</w:t>
      </w:r>
    </w:p>
    <w:p w14:paraId="7E85422D" w14:textId="77777777" w:rsidR="002E7D0C" w:rsidRDefault="002E7D0C" w:rsidP="002E7D0C">
      <w:pPr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5B833A3" wp14:editId="26A1B45B">
                <wp:simplePos x="0" y="0"/>
                <wp:positionH relativeFrom="margin">
                  <wp:posOffset>17112</wp:posOffset>
                </wp:positionH>
                <wp:positionV relativeFrom="paragraph">
                  <wp:posOffset>84026</wp:posOffset>
                </wp:positionV>
                <wp:extent cx="1799590" cy="2736850"/>
                <wp:effectExtent l="0" t="0" r="0" b="635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2736850"/>
                          <a:chOff x="0" y="0"/>
                          <a:chExt cx="1799590" cy="273685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73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100940" y="1264722"/>
                            <a:ext cx="581891" cy="19594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79CEC" id="Group 61" o:spid="_x0000_s1026" style="position:absolute;margin-left:1.35pt;margin-top:6.6pt;width:141.7pt;height:215.5pt;z-index:251802624;mso-position-horizontal-relative:margin" coordsize="17995,27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">
                <v:shape id="Picture 53" o:spid="_x0000_s1027" type="#_x0000_t75" style="position:absolute;width:17995;height:27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9jcfEAAAA2wAAAA8AAABkcnMvZG93bnJldi54bWxEj0FrwkAUhO+F/oflFXqrmyoVm7qKCNoW&#10;vBhLz4/sM0nNvg3ZZ4z+ercgeBxm5htmOu9drTpqQ+XZwOsgAUWce1txYeBnt3qZgAqCbLH2TAbO&#10;FGA+e3yYYmr9ibfUZVKoCOGQooFSpEm1DnlJDsPAN8TR2/vWoUTZFtq2eIpwV+thkoy1w4rjQokN&#10;LUvKD9nRGdgvDt/d+3h9Of9WYfK5kbXI39CY56d+8QFKqJd7+Nb+sgbeRvD/Jf4AP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9jcfEAAAA2wAAAA8AAAAAAAAAAAAAAAAA&#10;nwIAAGRycy9kb3ducmV2LnhtbFBLBQYAAAAABAAEAPcAAACQAwAAAAA=&#10;">
                  <v:imagedata r:id="rId31" o:title=""/>
                  <v:path arrowok="t"/>
                </v:shape>
                <v:rect id="Rectangle 60" o:spid="_x0000_s1028" style="position:absolute;left:1009;top:12647;width:5819;height:1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S2boA&#10;AADbAAAADwAAAGRycy9kb3ducmV2LnhtbERPuwrCMBTdBf8hXMFNU0VEqlFEEBxcfAyO1+baFJub&#10;0KRa/94MguPhvFebztbiRU2oHCuYjDMQxIXTFZcKrpf9aAEiRGSNtWNS8KEAm3W/t8Jcuzef6HWO&#10;pUghHHJUYGL0uZShMGQxjJ0nTtzDNRZjgk0pdYPvFG5rOc2yubRYcWow6GlnqHieW6uAndF37Gi3&#10;aI3bYnvz1ezolRoOuu0SRKQu/sU/90ErmKf16Uv6AXL9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aKsS2boAAADbAAAADwAAAAAAAAAAAAAAAACYAgAAZHJzL2Rvd25yZXYueG1s&#10;UEsFBgAAAAAEAAQA9QAAAH8DAAAAAA==&#10;" filled="f" strokecolor="#c0504d" strokeweight="2pt"/>
                <w10:wrap anchorx="margin"/>
              </v:group>
            </w:pict>
          </mc:Fallback>
        </mc:AlternateContent>
      </w:r>
    </w:p>
    <w:p w14:paraId="5948B687" w14:textId="77777777" w:rsidR="002E7D0C" w:rsidRDefault="002E7D0C" w:rsidP="002E7D0C">
      <w:pPr>
        <w:rPr>
          <w:rFonts w:cs="Arial"/>
          <w:b/>
          <w:szCs w:val="22"/>
        </w:rPr>
      </w:pPr>
    </w:p>
    <w:p w14:paraId="558F2E63" w14:textId="77777777" w:rsidR="002E7D0C" w:rsidRDefault="002E7D0C" w:rsidP="002E7D0C"/>
    <w:p w14:paraId="70F36188" w14:textId="77777777" w:rsidR="002E7D0C" w:rsidRDefault="002E7D0C" w:rsidP="002E7D0C"/>
    <w:p w14:paraId="43F188E1" w14:textId="77777777" w:rsidR="002E7D0C" w:rsidRDefault="002E7D0C" w:rsidP="002E7D0C"/>
    <w:p w14:paraId="241CFDED" w14:textId="77777777" w:rsidR="002E7D0C" w:rsidRDefault="002E7D0C" w:rsidP="002E7D0C"/>
    <w:p w14:paraId="07462CF1" w14:textId="77777777" w:rsidR="002E7D0C" w:rsidRDefault="002E7D0C" w:rsidP="002E7D0C"/>
    <w:p w14:paraId="2A36C3BD" w14:textId="77777777" w:rsidR="002E7D0C" w:rsidRDefault="002E7D0C" w:rsidP="002E7D0C"/>
    <w:p w14:paraId="11FFE741" w14:textId="77777777" w:rsidR="002E7D0C" w:rsidRDefault="002E7D0C" w:rsidP="002E7D0C"/>
    <w:p w14:paraId="215767EE" w14:textId="77777777" w:rsidR="002E7D0C" w:rsidRDefault="002E7D0C" w:rsidP="002E7D0C"/>
    <w:p w14:paraId="313ADB98" w14:textId="77777777" w:rsidR="002E7D0C" w:rsidRDefault="002E7D0C" w:rsidP="002E7D0C"/>
    <w:p w14:paraId="3A0730A8" w14:textId="77777777" w:rsidR="002E7D0C" w:rsidRDefault="002E7D0C" w:rsidP="002E7D0C"/>
    <w:p w14:paraId="40E28016" w14:textId="77777777" w:rsidR="002E7D0C" w:rsidRDefault="002E7D0C" w:rsidP="002E7D0C"/>
    <w:p w14:paraId="4C58AAC7" w14:textId="77777777" w:rsidR="002E7D0C" w:rsidRDefault="002E7D0C" w:rsidP="002E7D0C"/>
    <w:p w14:paraId="009C6585" w14:textId="77777777" w:rsidR="002E7D0C" w:rsidRDefault="002E7D0C" w:rsidP="002E7D0C"/>
    <w:p w14:paraId="0AEF4EE6" w14:textId="77777777" w:rsidR="002E7D0C" w:rsidRDefault="002E7D0C" w:rsidP="002E7D0C"/>
    <w:p w14:paraId="19B28E26" w14:textId="77777777" w:rsidR="002E7D0C" w:rsidRDefault="002E7D0C" w:rsidP="002E7D0C"/>
    <w:p w14:paraId="7203F672" w14:textId="77777777" w:rsidR="002E7D0C" w:rsidRDefault="002E7D0C" w:rsidP="002E7D0C"/>
    <w:p w14:paraId="1D12632C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Select the Form and then select ASSESS </w:t>
      </w:r>
    </w:p>
    <w:p w14:paraId="6573527E" w14:textId="77777777" w:rsidR="002E7D0C" w:rsidRDefault="002E7D0C" w:rsidP="002E7D0C">
      <w:r w:rsidRPr="00FC5666">
        <w:rPr>
          <w:noProof/>
        </w:rPr>
        <w:drawing>
          <wp:anchor distT="0" distB="0" distL="114300" distR="114300" simplePos="0" relativeHeight="251796480" behindDoc="1" locked="0" layoutInCell="1" allowOverlap="1" wp14:anchorId="2490CD1E" wp14:editId="6219CB5E">
            <wp:simplePos x="0" y="0"/>
            <wp:positionH relativeFrom="margin">
              <wp:posOffset>51435</wp:posOffset>
            </wp:positionH>
            <wp:positionV relativeFrom="paragraph">
              <wp:posOffset>5080</wp:posOffset>
            </wp:positionV>
            <wp:extent cx="164338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283" y="21383"/>
                <wp:lineTo x="21283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09EDE" w14:textId="77777777" w:rsidR="002E7D0C" w:rsidRDefault="002E7D0C" w:rsidP="002E7D0C"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29BBC54" wp14:editId="7B949A8F">
                <wp:simplePos x="0" y="0"/>
                <wp:positionH relativeFrom="column">
                  <wp:posOffset>2641098</wp:posOffset>
                </wp:positionH>
                <wp:positionV relativeFrom="paragraph">
                  <wp:posOffset>7035</wp:posOffset>
                </wp:positionV>
                <wp:extent cx="2149434" cy="1246910"/>
                <wp:effectExtent l="0" t="0" r="381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9434" cy="1246910"/>
                          <a:chOff x="0" y="0"/>
                          <a:chExt cx="3076575" cy="141033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41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2416628" y="1062842"/>
                            <a:ext cx="540327" cy="27313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EBA4E" id="Group 63" o:spid="_x0000_s1026" style="position:absolute;margin-left:207.95pt;margin-top:.55pt;width:169.25pt;height:98.2pt;z-index:251803648;mso-width-relative:margin;mso-height-relative:margin" coordsize="30765,14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">
                <v:shape id="Picture 37" o:spid="_x0000_s1027" type="#_x0000_t75" style="position:absolute;width:30765;height:14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HGa+AAAA2wAAAA8AAABkcnMvZG93bnJldi54bWxET02LwjAQvS/4H8II3tbUVXSpRhFxQfam&#10;3Yu3IRnbYjMpSaz135sFweP75q02vW1ERz7UjhVMxhkIYu1MzaWCv+Ln8xtEiMgGG8ek4EEBNuvB&#10;xwpz4+58pO4US5FKOOSooIqxzaUMuiKLYexa4qRdnLcYE/SlNB7vqdw28ivL5tJizWmhwpZ2Fenr&#10;6WYV7Pa628/8bVE8Ejkp9Jnmv2elRsN+uwQRqY9v8yt9MAqmC/j/kn6AXD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uHGa+AAAA2wAAAA8AAAAAAAAAAAAAAAAAnwIAAGRy&#10;cy9kb3ducmV2LnhtbFBLBQYAAAAABAAEAPcAAACKAwAAAAA=&#10;">
                  <v:imagedata r:id="rId38" o:title=""/>
                  <v:path arrowok="t"/>
                </v:shape>
                <v:rect id="Rectangle 62" o:spid="_x0000_s1028" style="position:absolute;left:24166;top:10628;width:5403;height:2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pNcAA&#10;AADbAAAADwAAAGRycy9kb3ducmV2LnhtbESPQYvCMBSE7wv+h/AEb9tUEZFqLEUQPOxF3cMen82z&#10;KTYvoUm1++/NwoLHYWa+YbblaDvxoD60jhXMsxwEce10y42C78vhcw0iRGSNnWNS8EsByt3kY4uF&#10;dk8+0eMcG5EgHApUYGL0hZShNmQxZM4TJ+/meosxyb6RusdngttOLvJ8JS22nBYMetobqu/nwSpg&#10;Z/QVR9qvB+MqHH58u/zySs2mY7UBEWmM7/B/+6gVrBbw9y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UpNcAAAADbAAAADwAAAAAAAAAAAAAAAACYAgAAZHJzL2Rvd25y&#10;ZXYueG1sUEsFBgAAAAAEAAQA9QAAAIUDAAAAAA==&#10;" filled="f" strokecolor="#c0504d" strokeweight="2pt"/>
              </v:group>
            </w:pict>
          </mc:Fallback>
        </mc:AlternateContent>
      </w:r>
    </w:p>
    <w:p w14:paraId="284B5E20" w14:textId="77777777" w:rsidR="002E7D0C" w:rsidRDefault="002E7D0C" w:rsidP="002E7D0C"/>
    <w:p w14:paraId="6E66C34B" w14:textId="77777777" w:rsidR="002E7D0C" w:rsidRDefault="002E7D0C" w:rsidP="002E7D0C"/>
    <w:p w14:paraId="775F13FF" w14:textId="77777777" w:rsidR="002E7D0C" w:rsidRDefault="002E7D0C" w:rsidP="002E7D0C"/>
    <w:p w14:paraId="158F124E" w14:textId="77777777" w:rsidR="002E7D0C" w:rsidRDefault="002E7D0C" w:rsidP="002E7D0C"/>
    <w:p w14:paraId="2CBDE6C5" w14:textId="77777777" w:rsidR="002E7D0C" w:rsidRDefault="002E7D0C" w:rsidP="002E7D0C"/>
    <w:p w14:paraId="0C4AE265" w14:textId="77777777" w:rsidR="002E7D0C" w:rsidRDefault="002E7D0C" w:rsidP="002E7D0C">
      <w:pPr>
        <w:rPr>
          <w:rFonts w:cs="Arial"/>
          <w:b/>
          <w:szCs w:val="22"/>
        </w:rPr>
      </w:pPr>
    </w:p>
    <w:p w14:paraId="2FDBF377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2417ED9B" w14:textId="77777777" w:rsidR="002E7D0C" w:rsidRDefault="002E7D0C" w:rsidP="002E7D0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450310D3" w14:textId="77777777" w:rsidR="002E7D0C" w:rsidRDefault="002E7D0C" w:rsidP="002E7D0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1A94D5D" w14:textId="77777777" w:rsidR="002E7D0C" w:rsidRDefault="002E7D0C" w:rsidP="002E7D0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709B309" w14:textId="77777777" w:rsidR="002E7D0C" w:rsidRDefault="002E7D0C" w:rsidP="002E7D0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4A2660B2" w14:textId="77777777" w:rsidR="002E7D0C" w:rsidRDefault="002E7D0C" w:rsidP="002E7D0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 w:rsidRPr="00C74320">
        <w:rPr>
          <w:b w:val="0"/>
        </w:rPr>
        <w:t xml:space="preserve">Complete all fields in the Assessment form. </w:t>
      </w:r>
    </w:p>
    <w:p w14:paraId="3D587364" w14:textId="77777777" w:rsidR="002E7D0C" w:rsidRPr="00C74320" w:rsidRDefault="002E7D0C" w:rsidP="002E7D0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 w:rsidRPr="009E5120">
        <w:rPr>
          <w:b w:val="0"/>
          <w:noProof/>
        </w:rPr>
        <w:drawing>
          <wp:anchor distT="0" distB="0" distL="114300" distR="114300" simplePos="0" relativeHeight="251797504" behindDoc="1" locked="0" layoutInCell="1" allowOverlap="1" wp14:anchorId="0EFA5B0F" wp14:editId="358412B6">
            <wp:simplePos x="0" y="0"/>
            <wp:positionH relativeFrom="column">
              <wp:posOffset>4764504</wp:posOffset>
            </wp:positionH>
            <wp:positionV relativeFrom="paragraph">
              <wp:posOffset>-305411</wp:posOffset>
            </wp:positionV>
            <wp:extent cx="1490345" cy="1976755"/>
            <wp:effectExtent l="0" t="0" r="0" b="4445"/>
            <wp:wrapTight wrapText="bothSides">
              <wp:wrapPolygon edited="0">
                <wp:start x="0" y="0"/>
                <wp:lineTo x="0" y="21440"/>
                <wp:lineTo x="21259" y="21440"/>
                <wp:lineTo x="2125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320">
        <w:rPr>
          <w:b w:val="0"/>
        </w:rPr>
        <w:t xml:space="preserve">Note: </w:t>
      </w:r>
      <w:r>
        <w:rPr>
          <w:b w:val="0"/>
        </w:rPr>
        <w:t>the information required</w:t>
      </w:r>
      <w:r w:rsidRPr="00C74320">
        <w:rPr>
          <w:b w:val="0"/>
        </w:rPr>
        <w:t xml:space="preserve"> </w:t>
      </w:r>
      <w:r>
        <w:rPr>
          <w:b w:val="0"/>
        </w:rPr>
        <w:t xml:space="preserve">in an Assessment Form </w:t>
      </w:r>
      <w:r w:rsidRPr="00C74320">
        <w:rPr>
          <w:b w:val="0"/>
        </w:rPr>
        <w:t>may vary</w:t>
      </w:r>
    </w:p>
    <w:p w14:paraId="054F9E4C" w14:textId="77777777" w:rsidR="002E7D0C" w:rsidRDefault="002E7D0C" w:rsidP="002E7D0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A786A5A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This example Assessment Form includes drop down and tick box items, date and time selection and free text entry </w:t>
      </w:r>
    </w:p>
    <w:p w14:paraId="5894E6FF" w14:textId="77777777" w:rsidR="002E7D0C" w:rsidRDefault="002E7D0C" w:rsidP="002E7D0C">
      <w:pPr>
        <w:pStyle w:val="WIStepHead"/>
        <w:numPr>
          <w:ilvl w:val="0"/>
          <w:numId w:val="0"/>
        </w:numPr>
        <w:rPr>
          <w:b w:val="0"/>
        </w:rPr>
      </w:pPr>
    </w:p>
    <w:p w14:paraId="636E987B" w14:textId="77777777" w:rsidR="002E7D0C" w:rsidRDefault="002E7D0C" w:rsidP="002E7D0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 w:rsidRPr="001B777F">
        <w:rPr>
          <w:b w:val="0"/>
        </w:rPr>
        <w:t>To add Documents into the Assessment Form – refer to Step 3.</w:t>
      </w:r>
    </w:p>
    <w:p w14:paraId="24DC8A57" w14:textId="77777777" w:rsidR="002E7D0C" w:rsidRDefault="002E7D0C" w:rsidP="002E7D0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00A6E56" w14:textId="77777777" w:rsidR="00A52BEE" w:rsidRDefault="002E7D0C" w:rsidP="00A52BEE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>
        <w:rPr>
          <w:b w:val="0"/>
        </w:rPr>
        <w:t xml:space="preserve">Select Save </w:t>
      </w:r>
      <w:r w:rsidRPr="001B777F">
        <w:rPr>
          <w:b w:val="0"/>
        </w:rPr>
        <w:t xml:space="preserve"> </w:t>
      </w:r>
      <w:r w:rsidRPr="00981D73">
        <w:rPr>
          <w:b w:val="0"/>
          <w:noProof/>
        </w:rPr>
        <w:drawing>
          <wp:inline distT="0" distB="0" distL="0" distR="0" wp14:anchorId="26CE95CD" wp14:editId="5E55B076">
            <wp:extent cx="303510" cy="207502"/>
            <wp:effectExtent l="0" t="0" r="1905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7782" cy="21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FD8B" w14:textId="4B37A18C" w:rsidR="009638BC" w:rsidRPr="00A52BEE" w:rsidRDefault="009638BC" w:rsidP="00A52BEE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 w:rsidRPr="00A52BEE">
        <w:lastRenderedPageBreak/>
        <w:t xml:space="preserve">Documents Tab  </w:t>
      </w:r>
      <w:r w:rsidRPr="00F81365">
        <w:rPr>
          <w:noProof/>
        </w:rPr>
        <w:drawing>
          <wp:inline distT="0" distB="0" distL="0" distR="0" wp14:anchorId="7FE17265" wp14:editId="24989B54">
            <wp:extent cx="470165" cy="374073"/>
            <wp:effectExtent l="0" t="0" r="635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745" cy="3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8354" w14:textId="77777777" w:rsidR="009638BC" w:rsidRDefault="009638BC" w:rsidP="009638BC"/>
    <w:p w14:paraId="2AE01272" w14:textId="66A9B014" w:rsidR="009638BC" w:rsidRDefault="001B777F" w:rsidP="009638BC">
      <w:r>
        <w:t xml:space="preserve">The documents tab – </w:t>
      </w:r>
      <w:r w:rsidR="009638BC">
        <w:t xml:space="preserve">view and add photos to the WO. </w:t>
      </w:r>
      <w:r>
        <w:t>(</w:t>
      </w:r>
      <w:r w:rsidR="00927F92" w:rsidRPr="00927F92">
        <w:rPr>
          <w:u w:val="single"/>
        </w:rPr>
        <w:t>A</w:t>
      </w:r>
      <w:r w:rsidRPr="001B777F">
        <w:rPr>
          <w:u w:val="single"/>
        </w:rPr>
        <w:t>fter</w:t>
      </w:r>
      <w:r>
        <w:t xml:space="preserve"> work is completed)</w:t>
      </w:r>
    </w:p>
    <w:p w14:paraId="71306C96" w14:textId="77777777" w:rsidR="009638BC" w:rsidRDefault="009638BC" w:rsidP="009638BC"/>
    <w:p w14:paraId="69C2BA24" w14:textId="77777777" w:rsidR="009638BC" w:rsidRDefault="009638BC" w:rsidP="009638BC">
      <w:pPr>
        <w:pStyle w:val="ListParagraph"/>
        <w:numPr>
          <w:ilvl w:val="0"/>
          <w:numId w:val="23"/>
        </w:numPr>
        <w:rPr>
          <w:sz w:val="24"/>
        </w:rPr>
      </w:pPr>
      <w:r w:rsidRPr="009254D6">
        <w:rPr>
          <w:sz w:val="24"/>
        </w:rPr>
        <w:t xml:space="preserve">Select the </w:t>
      </w:r>
      <w:r>
        <w:rPr>
          <w:sz w:val="24"/>
        </w:rPr>
        <w:t>camera</w:t>
      </w:r>
      <w:r w:rsidRPr="009254D6">
        <w:rPr>
          <w:sz w:val="24"/>
        </w:rPr>
        <w:t xml:space="preserve"> button to add a </w:t>
      </w:r>
      <w:r>
        <w:rPr>
          <w:sz w:val="24"/>
        </w:rPr>
        <w:t>photo</w:t>
      </w:r>
    </w:p>
    <w:p w14:paraId="6E6BD676" w14:textId="77777777" w:rsidR="009638BC" w:rsidRDefault="009638BC" w:rsidP="009638BC">
      <w:pPr>
        <w:pStyle w:val="ListParagraph"/>
        <w:numPr>
          <w:ilvl w:val="0"/>
          <w:numId w:val="23"/>
        </w:numPr>
        <w:rPr>
          <w:sz w:val="24"/>
        </w:rPr>
      </w:pPr>
      <w:r>
        <w:rPr>
          <w:sz w:val="24"/>
        </w:rPr>
        <w:t>Take a photo and agree to add it</w:t>
      </w:r>
    </w:p>
    <w:p w14:paraId="3A0F4F79" w14:textId="5DDF0509" w:rsidR="009638BC" w:rsidRPr="001B777F" w:rsidRDefault="009638BC" w:rsidP="00A5240C">
      <w:pPr>
        <w:pStyle w:val="ListParagraph"/>
        <w:numPr>
          <w:ilvl w:val="0"/>
          <w:numId w:val="23"/>
        </w:numPr>
        <w:rPr>
          <w:sz w:val="24"/>
        </w:rPr>
      </w:pPr>
      <w:r w:rsidRPr="001B777F">
        <w:rPr>
          <w:sz w:val="24"/>
        </w:rPr>
        <w:t>Enter a La</w:t>
      </w:r>
      <w:r w:rsidR="001B777F" w:rsidRPr="001B777F">
        <w:rPr>
          <w:sz w:val="24"/>
        </w:rPr>
        <w:t>bel (title) for the document – o</w:t>
      </w:r>
      <w:r w:rsidRPr="001B777F">
        <w:rPr>
          <w:sz w:val="24"/>
        </w:rPr>
        <w:t>ptional or just leave the in date</w:t>
      </w:r>
    </w:p>
    <w:p w14:paraId="7868B04B" w14:textId="2E9472C5" w:rsidR="009638BC" w:rsidRPr="001B777F" w:rsidRDefault="001B777F" w:rsidP="008A14A7">
      <w:pPr>
        <w:pStyle w:val="ListParagraph"/>
        <w:numPr>
          <w:ilvl w:val="0"/>
          <w:numId w:val="23"/>
        </w:numPr>
        <w:rPr>
          <w:sz w:val="24"/>
        </w:rPr>
      </w:pPr>
      <w:r w:rsidRPr="001B777F">
        <w:rPr>
          <w:sz w:val="24"/>
        </w:rPr>
        <w:t xml:space="preserve">Group – </w:t>
      </w:r>
      <w:r w:rsidR="009638BC" w:rsidRPr="001B777F">
        <w:rPr>
          <w:sz w:val="24"/>
        </w:rPr>
        <w:t>Photo</w:t>
      </w:r>
    </w:p>
    <w:p w14:paraId="63401731" w14:textId="036E2ABF" w:rsidR="009638BC" w:rsidRPr="001B777F" w:rsidRDefault="001B777F" w:rsidP="003D0997">
      <w:pPr>
        <w:pStyle w:val="ListParagraph"/>
        <w:numPr>
          <w:ilvl w:val="0"/>
          <w:numId w:val="23"/>
        </w:numPr>
        <w:rPr>
          <w:sz w:val="24"/>
        </w:rPr>
      </w:pPr>
      <w:r w:rsidRPr="001B777F">
        <w:rPr>
          <w:sz w:val="24"/>
        </w:rPr>
        <w:t xml:space="preserve">Category – </w:t>
      </w:r>
      <w:r w:rsidR="009638BC" w:rsidRPr="001B777F">
        <w:rPr>
          <w:sz w:val="24"/>
        </w:rPr>
        <w:t>Photo</w:t>
      </w:r>
    </w:p>
    <w:p w14:paraId="2CC6AD03" w14:textId="00FF2AA3" w:rsidR="009638BC" w:rsidRDefault="009638BC" w:rsidP="009638BC">
      <w:pPr>
        <w:pStyle w:val="ListParagraph"/>
        <w:numPr>
          <w:ilvl w:val="0"/>
          <w:numId w:val="23"/>
        </w:numPr>
        <w:rPr>
          <w:sz w:val="24"/>
        </w:rPr>
      </w:pPr>
      <w:r>
        <w:rPr>
          <w:sz w:val="24"/>
        </w:rPr>
        <w:t xml:space="preserve">Sub-category should </w:t>
      </w:r>
      <w:r w:rsidRPr="00F81365">
        <w:rPr>
          <w:sz w:val="24"/>
        </w:rPr>
        <w:t xml:space="preserve">be </w:t>
      </w:r>
      <w:r>
        <w:rPr>
          <w:sz w:val="24"/>
          <w:u w:val="single"/>
        </w:rPr>
        <w:t>after</w:t>
      </w:r>
      <w:r w:rsidRPr="00F81365">
        <w:rPr>
          <w:sz w:val="24"/>
        </w:rPr>
        <w:t xml:space="preserve"> as the photo is taken </w:t>
      </w:r>
      <w:r w:rsidRPr="009638BC">
        <w:rPr>
          <w:sz w:val="24"/>
          <w:u w:val="single"/>
        </w:rPr>
        <w:t>after</w:t>
      </w:r>
      <w:r>
        <w:rPr>
          <w:sz w:val="24"/>
        </w:rPr>
        <w:t xml:space="preserve"> work has been completed</w:t>
      </w:r>
    </w:p>
    <w:p w14:paraId="5CE80961" w14:textId="3F03E7BE" w:rsidR="009638BC" w:rsidRDefault="001B777F" w:rsidP="009638BC">
      <w:pPr>
        <w:pStyle w:val="ListParagraph"/>
        <w:numPr>
          <w:ilvl w:val="0"/>
          <w:numId w:val="23"/>
        </w:numPr>
        <w:rPr>
          <w:sz w:val="24"/>
        </w:rPr>
      </w:pPr>
      <w:r>
        <w:rPr>
          <w:sz w:val="24"/>
        </w:rPr>
        <w:t>Select</w:t>
      </w:r>
      <w:r w:rsidR="009638BC">
        <w:rPr>
          <w:sz w:val="24"/>
        </w:rPr>
        <w:t xml:space="preserve"> Annotate to add circles or text to the photo</w:t>
      </w:r>
    </w:p>
    <w:p w14:paraId="4CBCBE68" w14:textId="4C4B1526" w:rsidR="009638BC" w:rsidRPr="009254D6" w:rsidRDefault="001B777F" w:rsidP="009638BC">
      <w:pPr>
        <w:pStyle w:val="ListParagraph"/>
        <w:numPr>
          <w:ilvl w:val="0"/>
          <w:numId w:val="23"/>
        </w:numPr>
        <w:rPr>
          <w:sz w:val="24"/>
        </w:rPr>
      </w:pPr>
      <w:r>
        <w:rPr>
          <w:sz w:val="24"/>
        </w:rPr>
        <w:t>Select</w:t>
      </w:r>
      <w:r w:rsidR="009638BC">
        <w:rPr>
          <w:sz w:val="24"/>
        </w:rPr>
        <w:t xml:space="preserve"> Save</w:t>
      </w:r>
    </w:p>
    <w:p w14:paraId="6C24719B" w14:textId="77777777" w:rsidR="009638BC" w:rsidRDefault="009638BC" w:rsidP="001B777F">
      <w:pPr>
        <w:pStyle w:val="WIStepHead"/>
        <w:numPr>
          <w:ilvl w:val="0"/>
          <w:numId w:val="25"/>
        </w:numPr>
      </w:pPr>
      <w:r>
        <w:t xml:space="preserve">Work Tab   </w:t>
      </w:r>
      <w:r w:rsidRPr="00F81365">
        <w:rPr>
          <w:noProof/>
        </w:rPr>
        <w:drawing>
          <wp:inline distT="0" distB="0" distL="0" distR="0" wp14:anchorId="4D272EC9" wp14:editId="0D8BAD3A">
            <wp:extent cx="428685" cy="447737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85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D74B" w14:textId="77777777" w:rsidR="006E2FAB" w:rsidRDefault="006E2FAB" w:rsidP="00B42F1A">
      <w:pPr>
        <w:pStyle w:val="WIStepHead"/>
        <w:numPr>
          <w:ilvl w:val="0"/>
          <w:numId w:val="0"/>
        </w:numPr>
        <w:ind w:left="360"/>
      </w:pPr>
    </w:p>
    <w:p w14:paraId="14B45097" w14:textId="455C4609" w:rsidR="007E0438" w:rsidRDefault="0057524C" w:rsidP="006E2FAB">
      <w:pPr>
        <w:pStyle w:val="WIStepHead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The </w:t>
      </w:r>
      <w:r w:rsidR="008F20D0">
        <w:rPr>
          <w:b w:val="0"/>
        </w:rPr>
        <w:t>data entry</w:t>
      </w:r>
      <w:r w:rsidR="00496190">
        <w:rPr>
          <w:b w:val="0"/>
        </w:rPr>
        <w:t xml:space="preserve"> for this part</w:t>
      </w:r>
      <w:r w:rsidR="008F20D0">
        <w:rPr>
          <w:b w:val="0"/>
        </w:rPr>
        <w:t xml:space="preserve"> is</w:t>
      </w:r>
      <w:r w:rsidR="00F46ADF">
        <w:rPr>
          <w:b w:val="0"/>
        </w:rPr>
        <w:t xml:space="preserve"> mandatory </w:t>
      </w:r>
      <w:r w:rsidR="00B01478">
        <w:rPr>
          <w:b w:val="0"/>
        </w:rPr>
        <w:t>for the Contractor to complete this work order</w:t>
      </w:r>
    </w:p>
    <w:p w14:paraId="77E55285" w14:textId="28D34FF9" w:rsidR="00927F92" w:rsidRDefault="00927F92" w:rsidP="00927F92">
      <w:pPr>
        <w:pStyle w:val="WIStepHead"/>
        <w:numPr>
          <w:ilvl w:val="0"/>
          <w:numId w:val="35"/>
        </w:numPr>
        <w:rPr>
          <w:b w:val="0"/>
        </w:rPr>
      </w:pPr>
      <w:r>
        <w:rPr>
          <w:b w:val="0"/>
        </w:rPr>
        <w:t>Work – complete this now</w:t>
      </w:r>
      <w:r w:rsidR="00ED3000">
        <w:rPr>
          <w:b w:val="0"/>
        </w:rPr>
        <w:t xml:space="preserve"> – select your craft and name to enter the job completion details</w:t>
      </w:r>
    </w:p>
    <w:p w14:paraId="108BE9B3" w14:textId="2AD58D3E" w:rsidR="00927F92" w:rsidRPr="00717D6E" w:rsidRDefault="00927F92" w:rsidP="00927F92">
      <w:pPr>
        <w:pStyle w:val="WIStepHead"/>
        <w:numPr>
          <w:ilvl w:val="0"/>
          <w:numId w:val="35"/>
        </w:numPr>
        <w:rPr>
          <w:b w:val="0"/>
        </w:rPr>
      </w:pPr>
      <w:r w:rsidRPr="00717D6E">
        <w:rPr>
          <w:b w:val="0"/>
        </w:rPr>
        <w:t xml:space="preserve">Materials – leave blank </w:t>
      </w:r>
    </w:p>
    <w:p w14:paraId="62913684" w14:textId="5D984349" w:rsidR="00927F92" w:rsidRDefault="00927F92" w:rsidP="00927F92">
      <w:pPr>
        <w:pStyle w:val="WIStepHead"/>
        <w:numPr>
          <w:ilvl w:val="0"/>
          <w:numId w:val="35"/>
        </w:numPr>
        <w:rPr>
          <w:b w:val="0"/>
        </w:rPr>
      </w:pPr>
      <w:r w:rsidRPr="00717D6E">
        <w:rPr>
          <w:b w:val="0"/>
        </w:rPr>
        <w:t xml:space="preserve">Services – leave blank </w:t>
      </w:r>
    </w:p>
    <w:p w14:paraId="3DB62A92" w14:textId="77777777" w:rsidR="00927F92" w:rsidRDefault="00927F92" w:rsidP="006E2FAB">
      <w:pPr>
        <w:pStyle w:val="WIStepHead"/>
        <w:numPr>
          <w:ilvl w:val="0"/>
          <w:numId w:val="0"/>
        </w:numPr>
        <w:rPr>
          <w:b w:val="0"/>
        </w:rPr>
      </w:pPr>
    </w:p>
    <w:p w14:paraId="7D63502A" w14:textId="4DAFDB92" w:rsidR="0057524C" w:rsidRDefault="00D31A62" w:rsidP="009638B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 w:rsidRPr="0057524C">
        <w:rPr>
          <w:b w:val="0"/>
        </w:rPr>
        <w:t xml:space="preserve">Select the craft </w:t>
      </w:r>
      <w:r w:rsidR="009638BC" w:rsidRPr="009638BC">
        <w:rPr>
          <w:b w:val="0"/>
          <w:noProof/>
        </w:rPr>
        <w:drawing>
          <wp:inline distT="0" distB="0" distL="0" distR="0" wp14:anchorId="78AAB897" wp14:editId="3A5104A2">
            <wp:extent cx="207819" cy="185942"/>
            <wp:effectExtent l="0" t="0" r="1905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969" cy="19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58C" w:rsidRPr="0057524C">
        <w:rPr>
          <w:b w:val="0"/>
        </w:rPr>
        <w:t xml:space="preserve"> </w:t>
      </w:r>
      <w:r w:rsidR="009638BC">
        <w:rPr>
          <w:b w:val="0"/>
        </w:rPr>
        <w:t xml:space="preserve">and complete </w:t>
      </w:r>
      <w:r w:rsidR="001B777F">
        <w:rPr>
          <w:b w:val="0"/>
        </w:rPr>
        <w:t>all fields in the pop-up screen</w:t>
      </w:r>
    </w:p>
    <w:p w14:paraId="05633E78" w14:textId="0C934A7D" w:rsidR="0054610A" w:rsidRDefault="00927F92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3D69A51" wp14:editId="702DAE43">
                <wp:simplePos x="0" y="0"/>
                <wp:positionH relativeFrom="column">
                  <wp:posOffset>3834567</wp:posOffset>
                </wp:positionH>
                <wp:positionV relativeFrom="paragraph">
                  <wp:posOffset>132031</wp:posOffset>
                </wp:positionV>
                <wp:extent cx="1430391" cy="2582883"/>
                <wp:effectExtent l="0" t="0" r="0" b="825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391" cy="2582883"/>
                          <a:chOff x="0" y="0"/>
                          <a:chExt cx="1538605" cy="279590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279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1235034" y="2618509"/>
                            <a:ext cx="201880" cy="1246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F294D" id="Group 70" o:spid="_x0000_s1026" style="position:absolute;margin-left:301.95pt;margin-top:10.4pt;width:112.65pt;height:203.4pt;z-index:251790336;mso-width-relative:margin;mso-height-relative:margin" coordsize="15386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">
                <v:shape id="Picture 11" o:spid="_x0000_s1027" type="#_x0000_t75" style="position:absolute;width:15386;height:27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WN7BAAAA2wAAAA8AAABkcnMvZG93bnJldi54bWxET02LwjAQvQv7H8IseNO0Cipdo4ggLMte&#10;rBXxNjZjW7aZlCba7r83guBtHu9zluve1OJOrassK4jHEQji3OqKCwXZYTdagHAeWWNtmRT8k4P1&#10;6mOwxETbjvd0T30hQgi7BBWU3jeJlC4vyaAb24Y4cFfbGvQBtoXULXYh3NRyEkUzabDi0FBiQ9uS&#10;8r/0ZhRMbv053Vy7n/hSzY+ZXLCZ/p6UGn72my8Qnnr/Fr/c3zrMj+H5Szh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SWN7BAAAA2wAAAA8AAAAAAAAAAAAAAAAAnwIA&#10;AGRycy9kb3ducmV2LnhtbFBLBQYAAAAABAAEAPcAAACNAwAAAAA=&#10;">
                  <v:imagedata r:id="rId43" o:title=""/>
                  <v:path arrowok="t"/>
                </v:shape>
                <v:rect id="Rectangle 69" o:spid="_x0000_s1028" style="position:absolute;left:12350;top:26185;width:2019;height:1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a6sMA&#10;AADbAAAADwAAAGRycy9kb3ducmV2LnhtbESPQWvCQBSE74L/YXlCb7rRQ2xTVwmCYCkUjELp7ZF9&#10;JsHdtzG7mvTfdwWhx2FmvmFWm8EacafON44VzGcJCOLS6YYrBafjbvoKwgdkjcYxKfglD5v1eLTC&#10;TLueD3QvQiUihH2GCuoQ2kxKX9Zk0c9cSxy9s+sshii7SuoO+wi3Ri6SJJUWG44LNba0ram8FDer&#10;wCyWxZ4/86+PH82mz7fp8ZuvSr1MhvwdRKAh/Ief7b1WkL7B4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a6sMAAADb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Pr="00B64550">
        <w:rPr>
          <w:b w:val="0"/>
          <w:noProof/>
        </w:rPr>
        <w:drawing>
          <wp:anchor distT="0" distB="0" distL="114300" distR="114300" simplePos="0" relativeHeight="251751424" behindDoc="1" locked="0" layoutInCell="1" allowOverlap="1" wp14:anchorId="156BD7DF" wp14:editId="099D48B9">
            <wp:simplePos x="0" y="0"/>
            <wp:positionH relativeFrom="margin">
              <wp:align>left</wp:align>
            </wp:positionH>
            <wp:positionV relativeFrom="paragraph">
              <wp:posOffset>137020</wp:posOffset>
            </wp:positionV>
            <wp:extent cx="13716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300" y="21429"/>
                <wp:lineTo x="2130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85" cy="241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02BEE" w14:textId="06612C85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438214FD" w14:textId="69BC3DE8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06C0B58" w14:textId="379958DF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BFC1C36" w14:textId="002C1A61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11D33D87" w14:textId="66F5DBB4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6FEC2BE6" w14:textId="05E93F37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25CF7D0" w14:textId="5D1446D8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39BB7B5" w14:textId="39E8BCE6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17E39018" w14:textId="7D77EAD6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101BAD6E" w14:textId="0099C18A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10D91E18" w14:textId="50DA51E8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4643CFB" w14:textId="26D61ABD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44846737" w14:textId="7C15F303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678708A" w14:textId="77777777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021644F6" w14:textId="77777777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070B1468" w14:textId="61FAAFE3" w:rsidR="009638BC" w:rsidRDefault="009638BC" w:rsidP="009638BC">
      <w:pPr>
        <w:pStyle w:val="WIStepHead"/>
        <w:numPr>
          <w:ilvl w:val="0"/>
          <w:numId w:val="30"/>
        </w:numPr>
        <w:rPr>
          <w:b w:val="0"/>
        </w:rPr>
      </w:pPr>
      <w:r>
        <w:rPr>
          <w:b w:val="0"/>
        </w:rPr>
        <w:t>Status – this will change to Completed onc</w:t>
      </w:r>
      <w:r w:rsidR="001B777F">
        <w:rPr>
          <w:b w:val="0"/>
        </w:rPr>
        <w:t>e the Completed Time is entered</w:t>
      </w:r>
      <w:r w:rsidR="00ED3000">
        <w:rPr>
          <w:b w:val="0"/>
        </w:rPr>
        <w:t>, or change it</w:t>
      </w:r>
      <w:r w:rsidR="00C257F7">
        <w:rPr>
          <w:b w:val="0"/>
        </w:rPr>
        <w:t xml:space="preserve"> </w:t>
      </w:r>
      <w:r w:rsidR="00ED3000">
        <w:rPr>
          <w:b w:val="0"/>
        </w:rPr>
        <w:t>manually</w:t>
      </w:r>
    </w:p>
    <w:p w14:paraId="038D4522" w14:textId="6948B992" w:rsidR="009638BC" w:rsidRDefault="009638BC" w:rsidP="009638BC">
      <w:pPr>
        <w:pStyle w:val="WIStepHead"/>
        <w:numPr>
          <w:ilvl w:val="0"/>
          <w:numId w:val="30"/>
        </w:numPr>
        <w:rPr>
          <w:b w:val="0"/>
        </w:rPr>
      </w:pPr>
      <w:r>
        <w:rPr>
          <w:b w:val="0"/>
        </w:rPr>
        <w:t>Hours Worked – enter th</w:t>
      </w:r>
      <w:r w:rsidR="001B777F">
        <w:rPr>
          <w:b w:val="0"/>
        </w:rPr>
        <w:t>e total hours worked for the WO</w:t>
      </w:r>
    </w:p>
    <w:p w14:paraId="5DA1D196" w14:textId="36969151" w:rsidR="009638BC" w:rsidRPr="00730FEA" w:rsidRDefault="009638BC" w:rsidP="009638BC">
      <w:pPr>
        <w:pStyle w:val="WIStepHead"/>
        <w:numPr>
          <w:ilvl w:val="0"/>
          <w:numId w:val="30"/>
        </w:numPr>
        <w:rPr>
          <w:b w:val="0"/>
        </w:rPr>
      </w:pPr>
      <w:r>
        <w:rPr>
          <w:b w:val="0"/>
        </w:rPr>
        <w:t>Start Time – enter the date and time using the calendar and clock buttons.</w:t>
      </w:r>
    </w:p>
    <w:p w14:paraId="4D4173D2" w14:textId="6ADAD010" w:rsidR="009638BC" w:rsidRPr="001B777F" w:rsidRDefault="001B777F" w:rsidP="00580639">
      <w:pPr>
        <w:pStyle w:val="WIStepHead"/>
        <w:numPr>
          <w:ilvl w:val="0"/>
          <w:numId w:val="30"/>
        </w:numPr>
        <w:rPr>
          <w:b w:val="0"/>
        </w:rPr>
      </w:pPr>
      <w:r w:rsidRPr="001B777F">
        <w:rPr>
          <w:b w:val="0"/>
        </w:rPr>
        <w:t>Completed Time –</w:t>
      </w:r>
      <w:r>
        <w:rPr>
          <w:b w:val="0"/>
        </w:rPr>
        <w:t xml:space="preserve"> </w:t>
      </w:r>
      <w:r w:rsidR="009638BC" w:rsidRPr="001B777F">
        <w:rPr>
          <w:b w:val="0"/>
        </w:rPr>
        <w:t xml:space="preserve">enter the date and time using </w:t>
      </w:r>
      <w:r>
        <w:rPr>
          <w:b w:val="0"/>
        </w:rPr>
        <w:t>the calendar and clock buttons</w:t>
      </w:r>
    </w:p>
    <w:p w14:paraId="22DD67BB" w14:textId="6A8B06D6" w:rsidR="009638BC" w:rsidRPr="001B777F" w:rsidRDefault="001B777F" w:rsidP="007E70DE">
      <w:pPr>
        <w:pStyle w:val="WIStepHead"/>
        <w:numPr>
          <w:ilvl w:val="0"/>
          <w:numId w:val="30"/>
        </w:numPr>
        <w:rPr>
          <w:b w:val="0"/>
        </w:rPr>
      </w:pPr>
      <w:r w:rsidRPr="001B777F">
        <w:rPr>
          <w:b w:val="0"/>
        </w:rPr>
        <w:t xml:space="preserve">Comments – </w:t>
      </w:r>
      <w:r w:rsidR="009638BC" w:rsidRPr="001B777F">
        <w:rPr>
          <w:b w:val="0"/>
        </w:rPr>
        <w:t xml:space="preserve">add the required completion comments with enough detail to </w:t>
      </w:r>
      <w:r>
        <w:rPr>
          <w:b w:val="0"/>
        </w:rPr>
        <w:t>explain what work was completed</w:t>
      </w:r>
      <w:r w:rsidR="009638BC" w:rsidRPr="001B777F">
        <w:rPr>
          <w:b w:val="0"/>
        </w:rPr>
        <w:t xml:space="preserve"> </w:t>
      </w:r>
    </w:p>
    <w:p w14:paraId="22E12D54" w14:textId="77777777" w:rsidR="009638BC" w:rsidRDefault="009638BC" w:rsidP="009638BC">
      <w:pPr>
        <w:pStyle w:val="WIStepHead"/>
        <w:numPr>
          <w:ilvl w:val="0"/>
          <w:numId w:val="30"/>
        </w:numPr>
        <w:rPr>
          <w:b w:val="0"/>
        </w:rPr>
      </w:pPr>
      <w:r>
        <w:rPr>
          <w:b w:val="0"/>
        </w:rPr>
        <w:lastRenderedPageBreak/>
        <w:t>Select Save</w:t>
      </w:r>
    </w:p>
    <w:p w14:paraId="2726E52E" w14:textId="77777777" w:rsidR="0054610A" w:rsidRDefault="0054610A" w:rsidP="0054610A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D4F5BC7" w14:textId="606D621A" w:rsidR="009638BC" w:rsidRDefault="009638BC" w:rsidP="009638B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40AC80F" w14:textId="54C2C610" w:rsidR="00927F92" w:rsidRDefault="00BE43A1" w:rsidP="00BE43A1">
      <w:pPr>
        <w:pStyle w:val="WIStepHead"/>
        <w:numPr>
          <w:ilvl w:val="0"/>
          <w:numId w:val="25"/>
        </w:numPr>
        <w:rPr>
          <w:b w:val="0"/>
        </w:rPr>
      </w:pPr>
      <w:r>
        <w:t xml:space="preserve">Complete the Work Order   </w:t>
      </w:r>
    </w:p>
    <w:p w14:paraId="335D6168" w14:textId="77777777" w:rsidR="00BE43A1" w:rsidRDefault="00BE43A1" w:rsidP="009638B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7246C5B" w14:textId="012D380B" w:rsidR="00C70009" w:rsidRPr="0014452A" w:rsidRDefault="00E07D46" w:rsidP="009638BC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>
        <w:rPr>
          <w:b w:val="0"/>
        </w:rPr>
        <w:t xml:space="preserve">When all WO details have been completed, </w:t>
      </w:r>
      <w:r w:rsidR="00C70009">
        <w:rPr>
          <w:b w:val="0"/>
        </w:rPr>
        <w:t>selec</w:t>
      </w:r>
      <w:r w:rsidR="009638BC">
        <w:rPr>
          <w:b w:val="0"/>
        </w:rPr>
        <w:t>t the green tick.</w:t>
      </w:r>
    </w:p>
    <w:p w14:paraId="0C3E69AB" w14:textId="6386C904" w:rsidR="00730FEA" w:rsidRDefault="00E07D46" w:rsidP="00730FEA">
      <w:pPr>
        <w:pStyle w:val="WIStepHead"/>
        <w:numPr>
          <w:ilvl w:val="0"/>
          <w:numId w:val="0"/>
        </w:numPr>
        <w:ind w:left="360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4DA90B8" wp14:editId="463D8DD8">
                <wp:simplePos x="0" y="0"/>
                <wp:positionH relativeFrom="column">
                  <wp:posOffset>-13038</wp:posOffset>
                </wp:positionH>
                <wp:positionV relativeFrom="paragraph">
                  <wp:posOffset>124567</wp:posOffset>
                </wp:positionV>
                <wp:extent cx="2107565" cy="762000"/>
                <wp:effectExtent l="0" t="0" r="6985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7565" cy="762000"/>
                          <a:chOff x="0" y="0"/>
                          <a:chExt cx="2107565" cy="7620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1715984" y="11876"/>
                            <a:ext cx="344385" cy="368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797F3" id="Group 72" o:spid="_x0000_s1026" style="position:absolute;margin-left:-1.05pt;margin-top:9.8pt;width:165.95pt;height:60pt;z-index:251792384" coordsize="21075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">
                <v:shape id="Picture 16" o:spid="_x0000_s1027" type="#_x0000_t75" style="position:absolute;width:21075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SvBjBAAAA2wAAAA8AAABkcnMvZG93bnJldi54bWxET01rwkAQvQv9D8sUvOnGQoKmriEtFHpo&#10;D43ieciOSWp2NmSnGv99t1DwNo/3Odticr260Bg6zwZWywQUce1tx42Bw/5tsQYVBNli75kM3ChA&#10;sXuYbTG3/spfdKmkUTGEQ44GWpEh1zrULTkMSz8QR+7kR4cS4dhoO+I1hrtePyVJph12HBtaHOi1&#10;pfpc/TgDmynYl7RLP45cblL5Pkhywk9j5o9T+QxKaJK7+N/9buP8DP5+iQfo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SvBjBAAAA2wAAAA8AAAAAAAAAAAAAAAAAnwIA&#10;AGRycy9kb3ducmV2LnhtbFBLBQYAAAAABAAEAPcAAACNAwAAAAA=&#10;">
                  <v:imagedata r:id="rId46" o:title=""/>
                  <v:path arrowok="t"/>
                </v:shape>
                <v:rect id="Rectangle 71" o:spid="_x0000_s1028" style="position:absolute;left:17159;top:118;width:3444;height:3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AMcIA&#10;AADbAAAADwAAAGRycy9kb3ducmV2LnhtbESPQYvCMBSE74L/ITxhb5rqQaVrlCIsKAsLVkH29mie&#10;bTF56TbRdv+9EQSPw8x8w6w2vTXiTq2vHSuYThIQxIXTNZcKTsev8RKED8gajWNS8E8eNuvhYIWp&#10;dh0f6J6HUkQI+xQVVCE0qZS+qMiin7iGOHoX11oMUbal1C12EW6NnCXJXFqsOS5U2NC2ouKa36wC&#10;M1vkO/7Ofva/mk2XbefHM/8p9THqs08QgfrwDr/aO61gMYX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EAxwgAAANsAAAAPAAAAAAAAAAAAAAAAAJgCAABkcnMvZG93&#10;bnJldi54bWxQSwUGAAAAAAQABAD1AAAAhwMAAAAA&#10;" filled="f" strokecolor="#c0504d [3205]" strokeweight="2pt"/>
              </v:group>
            </w:pict>
          </mc:Fallback>
        </mc:AlternateContent>
      </w:r>
    </w:p>
    <w:p w14:paraId="4F217FD7" w14:textId="504C323F" w:rsidR="00C70009" w:rsidRDefault="00C70009" w:rsidP="00730FEA">
      <w:pPr>
        <w:pStyle w:val="WIStepHead"/>
        <w:numPr>
          <w:ilvl w:val="0"/>
          <w:numId w:val="0"/>
        </w:numPr>
        <w:ind w:left="360"/>
        <w:rPr>
          <w:b w:val="0"/>
        </w:rPr>
      </w:pPr>
    </w:p>
    <w:p w14:paraId="5332468D" w14:textId="125D0B71" w:rsidR="00C70009" w:rsidRDefault="00C70009" w:rsidP="00730FEA">
      <w:pPr>
        <w:pStyle w:val="WIStepHead"/>
        <w:numPr>
          <w:ilvl w:val="0"/>
          <w:numId w:val="0"/>
        </w:numPr>
        <w:ind w:left="360"/>
        <w:rPr>
          <w:b w:val="0"/>
        </w:rPr>
      </w:pPr>
    </w:p>
    <w:p w14:paraId="30B3332F" w14:textId="56908C1F" w:rsidR="00C70009" w:rsidRDefault="00C70009" w:rsidP="00730FEA">
      <w:pPr>
        <w:pStyle w:val="WIStepHead"/>
        <w:numPr>
          <w:ilvl w:val="0"/>
          <w:numId w:val="0"/>
        </w:numPr>
        <w:ind w:left="360"/>
        <w:rPr>
          <w:b w:val="0"/>
        </w:rPr>
      </w:pPr>
    </w:p>
    <w:p w14:paraId="65BF726E" w14:textId="0F6AD0DB" w:rsidR="00C70009" w:rsidRDefault="00C70009" w:rsidP="00730FEA">
      <w:pPr>
        <w:pStyle w:val="WIStepHead"/>
        <w:numPr>
          <w:ilvl w:val="0"/>
          <w:numId w:val="0"/>
        </w:numPr>
        <w:ind w:left="360"/>
        <w:rPr>
          <w:b w:val="0"/>
        </w:rPr>
      </w:pPr>
    </w:p>
    <w:p w14:paraId="7C95D66D" w14:textId="6F0DB04A" w:rsidR="00C70009" w:rsidRDefault="00C70009" w:rsidP="00730FEA">
      <w:pPr>
        <w:pStyle w:val="WIStepHead"/>
        <w:numPr>
          <w:ilvl w:val="0"/>
          <w:numId w:val="0"/>
        </w:numPr>
        <w:ind w:left="360"/>
        <w:rPr>
          <w:b w:val="0"/>
        </w:rPr>
      </w:pPr>
    </w:p>
    <w:p w14:paraId="5EBE256D" w14:textId="704F013F" w:rsidR="001E4059" w:rsidRDefault="001E4059" w:rsidP="009638BC">
      <w:pPr>
        <w:pStyle w:val="WIStepHead"/>
        <w:numPr>
          <w:ilvl w:val="0"/>
          <w:numId w:val="0"/>
        </w:numPr>
        <w:rPr>
          <w:b w:val="0"/>
        </w:rPr>
      </w:pPr>
      <w:r>
        <w:rPr>
          <w:b w:val="0"/>
        </w:rPr>
        <w:t>Select Co</w:t>
      </w:r>
      <w:r w:rsidR="009638BC">
        <w:rPr>
          <w:b w:val="0"/>
        </w:rPr>
        <w:t xml:space="preserve">mplete when all the required details </w:t>
      </w:r>
      <w:r>
        <w:rPr>
          <w:b w:val="0"/>
        </w:rPr>
        <w:t xml:space="preserve">have </w:t>
      </w:r>
      <w:r w:rsidR="009638BC">
        <w:rPr>
          <w:b w:val="0"/>
        </w:rPr>
        <w:t xml:space="preserve">been </w:t>
      </w:r>
      <w:r>
        <w:rPr>
          <w:b w:val="0"/>
        </w:rPr>
        <w:t>en</w:t>
      </w:r>
      <w:r w:rsidR="00E07D46">
        <w:rPr>
          <w:b w:val="0"/>
        </w:rPr>
        <w:t>tered</w:t>
      </w:r>
    </w:p>
    <w:p w14:paraId="6C262D6B" w14:textId="2AAEAC78" w:rsidR="00266579" w:rsidRPr="001E4059" w:rsidRDefault="00E07D46" w:rsidP="001E4059">
      <w:pPr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A1B4D3E" wp14:editId="702706DF">
                <wp:simplePos x="0" y="0"/>
                <wp:positionH relativeFrom="column">
                  <wp:posOffset>-1163</wp:posOffset>
                </wp:positionH>
                <wp:positionV relativeFrom="paragraph">
                  <wp:posOffset>168407</wp:posOffset>
                </wp:positionV>
                <wp:extent cx="2816225" cy="1525270"/>
                <wp:effectExtent l="0" t="0" r="3175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225" cy="1525270"/>
                          <a:chOff x="0" y="0"/>
                          <a:chExt cx="2816225" cy="152527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525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tangle 73"/>
                        <wps:cNvSpPr/>
                        <wps:spPr>
                          <a:xfrm>
                            <a:off x="2066307" y="1110343"/>
                            <a:ext cx="605641" cy="2137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E4A39" id="Group 74" o:spid="_x0000_s1026" style="position:absolute;margin-left:-.1pt;margin-top:13.25pt;width:221.75pt;height:120.1pt;z-index:251794432" coordsize="28162,15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">
                <v:shape id="Picture 29" o:spid="_x0000_s1027" type="#_x0000_t75" style="position:absolute;width:28162;height:15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d67EAAAA2wAAAA8AAABkcnMvZG93bnJldi54bWxEj0FrAjEUhO+F/ofwBG81q4VSV6OUQkux&#10;Xqot6O2xeSZLNy9LEne3/74RBI/DzHzDLNeDa0RHIdaeFUwnBQjiyuuajYLv/dvDM4iYkDU2nknB&#10;H0VYr+7vllhq3/MXdbtkRIZwLFGBTaktpYyVJYdx4lvi7J18cJiyDEbqgH2Gu0bOiuJJOqw5L1hs&#10;6dVS9bs7OwW9qc32bD8Pm8cu+uL92IRt+FFqPBpeFiASDekWvrY/tILZHC5f8g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Jd67EAAAA2wAAAA8AAAAAAAAAAAAAAAAA&#10;nwIAAGRycy9kb3ducmV2LnhtbFBLBQYAAAAABAAEAPcAAACQAwAAAAA=&#10;">
                  <v:imagedata r:id="rId48" o:title=""/>
                  <v:path arrowok="t"/>
                </v:shape>
                <v:rect id="Rectangle 73" o:spid="_x0000_s1028" style="position:absolute;left:20663;top:11103;width:6056;height:2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Z73cMA&#10;AADbAAAADwAAAGRycy9kb3ducmV2LnhtbESPQWvCQBSE70L/w/IKvelGCyrRVYJQsBQEE6H09sg+&#10;k+Du2zS7Nem/dwXB4zAz3zDr7WCNuFLnG8cKppMEBHHpdMOVglPxMV6C8AFZo3FMCv7Jw3bzMlpj&#10;ql3PR7rmoRIRwj5FBXUIbSqlL2uy6CeuJY7e2XUWQ5RdJXWHfYRbI2dJMpcWG44LNba0q6m85H9W&#10;gZkt8j1/ZYfPH82mz3bz4pt/lXp7HbIViEBDeIYf7b1WsHiH+5f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Z73cMAAADbAAAADwAAAAAAAAAAAAAAAACYAgAAZHJzL2Rv&#10;d25yZXYueG1sUEsFBgAAAAAEAAQA9QAAAIgDAAAAAA==&#10;" filled="f" strokecolor="#c0504d [3205]" strokeweight="2pt"/>
              </v:group>
            </w:pict>
          </mc:Fallback>
        </mc:AlternateContent>
      </w:r>
    </w:p>
    <w:p w14:paraId="24EE2C9D" w14:textId="449B70D5" w:rsidR="00266579" w:rsidRDefault="00266579" w:rsidP="00B772F2">
      <w:pPr>
        <w:rPr>
          <w:rFonts w:cs="Arial"/>
          <w:szCs w:val="22"/>
        </w:rPr>
      </w:pPr>
    </w:p>
    <w:p w14:paraId="76B5FD5D" w14:textId="77777777" w:rsidR="00E07D46" w:rsidRDefault="00E07D46" w:rsidP="00B772F2">
      <w:pPr>
        <w:rPr>
          <w:rFonts w:cs="Arial"/>
          <w:szCs w:val="22"/>
        </w:rPr>
      </w:pPr>
    </w:p>
    <w:p w14:paraId="3EC5C821" w14:textId="77777777" w:rsidR="00E07D46" w:rsidRDefault="00E07D46" w:rsidP="00B772F2">
      <w:pPr>
        <w:rPr>
          <w:rFonts w:cs="Arial"/>
          <w:szCs w:val="22"/>
        </w:rPr>
      </w:pPr>
    </w:p>
    <w:p w14:paraId="243F8523" w14:textId="77777777" w:rsidR="00E07D46" w:rsidRDefault="00E07D46" w:rsidP="00B772F2">
      <w:pPr>
        <w:rPr>
          <w:rFonts w:cs="Arial"/>
          <w:szCs w:val="22"/>
        </w:rPr>
      </w:pPr>
    </w:p>
    <w:p w14:paraId="11D5A53A" w14:textId="77777777" w:rsidR="00E07D46" w:rsidRDefault="00E07D46" w:rsidP="00B772F2">
      <w:pPr>
        <w:rPr>
          <w:rFonts w:cs="Arial"/>
          <w:szCs w:val="22"/>
        </w:rPr>
      </w:pPr>
    </w:p>
    <w:p w14:paraId="4C305EE9" w14:textId="77777777" w:rsidR="00E07D46" w:rsidRDefault="00E07D46" w:rsidP="00B772F2">
      <w:pPr>
        <w:rPr>
          <w:rFonts w:cs="Arial"/>
          <w:szCs w:val="22"/>
        </w:rPr>
      </w:pPr>
    </w:p>
    <w:p w14:paraId="662A888E" w14:textId="6AD2C08B" w:rsidR="00B772F2" w:rsidRPr="00EC342F" w:rsidRDefault="00B772F2" w:rsidP="00B772F2">
      <w:pPr>
        <w:rPr>
          <w:szCs w:val="22"/>
        </w:rPr>
      </w:pPr>
    </w:p>
    <w:p w14:paraId="648E286C" w14:textId="19526F62" w:rsidR="00B772F2" w:rsidRDefault="004E7418" w:rsidP="004E7418">
      <w:pPr>
        <w:pStyle w:val="WIHeading"/>
      </w:pPr>
      <w:r>
        <w:t>Document Control</w:t>
      </w:r>
    </w:p>
    <w:p w14:paraId="1A4462DD" w14:textId="77777777" w:rsidR="00E07D46" w:rsidRDefault="00E07D46" w:rsidP="004E7418">
      <w:pPr>
        <w:pStyle w:val="WIHeading"/>
      </w:pPr>
    </w:p>
    <w:p w14:paraId="4C9176B3" w14:textId="77777777" w:rsidR="00E07D46" w:rsidRPr="00E57679" w:rsidRDefault="00E07D46" w:rsidP="004E7418">
      <w:pPr>
        <w:pStyle w:val="WIHeading"/>
      </w:pPr>
    </w:p>
    <w:p w14:paraId="3CB1B231" w14:textId="6B575404" w:rsidR="00B772F2" w:rsidRDefault="00B772F2" w:rsidP="00B772F2">
      <w:pPr>
        <w:rPr>
          <w:sz w:val="22"/>
          <w:szCs w:val="22"/>
        </w:rPr>
      </w:pPr>
    </w:p>
    <w:p w14:paraId="038396A2" w14:textId="77777777" w:rsidR="00E07D46" w:rsidRDefault="00E07D46" w:rsidP="00B772F2">
      <w:pPr>
        <w:rPr>
          <w:sz w:val="22"/>
          <w:szCs w:val="22"/>
        </w:rPr>
      </w:pPr>
    </w:p>
    <w:p w14:paraId="6A368404" w14:textId="77777777" w:rsidR="00E07D46" w:rsidRDefault="00E07D46" w:rsidP="00B772F2">
      <w:pPr>
        <w:rPr>
          <w:sz w:val="22"/>
          <w:szCs w:val="22"/>
        </w:rPr>
      </w:pPr>
    </w:p>
    <w:p w14:paraId="48736C03" w14:textId="77777777" w:rsidR="00E07D46" w:rsidRDefault="00E07D46" w:rsidP="00B772F2">
      <w:pPr>
        <w:rPr>
          <w:sz w:val="22"/>
          <w:szCs w:val="22"/>
        </w:rPr>
      </w:pPr>
    </w:p>
    <w:p w14:paraId="0F0391C6" w14:textId="77777777" w:rsidR="00E07D46" w:rsidRDefault="00E07D46" w:rsidP="00B772F2">
      <w:pPr>
        <w:rPr>
          <w:sz w:val="22"/>
          <w:szCs w:val="22"/>
        </w:rPr>
      </w:pPr>
    </w:p>
    <w:p w14:paraId="16FC14E0" w14:textId="77777777" w:rsidR="00E07D46" w:rsidRDefault="00E07D46" w:rsidP="00B772F2">
      <w:pPr>
        <w:rPr>
          <w:sz w:val="22"/>
          <w:szCs w:val="22"/>
        </w:rPr>
      </w:pPr>
    </w:p>
    <w:p w14:paraId="5FB994D6" w14:textId="188919BA" w:rsidR="00E07D46" w:rsidRDefault="00E043CA" w:rsidP="00B772F2">
      <w:pPr>
        <w:rPr>
          <w:sz w:val="22"/>
          <w:szCs w:val="22"/>
        </w:rPr>
      </w:pPr>
      <w:r>
        <w:rPr>
          <w:sz w:val="22"/>
          <w:szCs w:val="22"/>
        </w:rPr>
        <w:t>Full instructions can be found in (WI – 603) Execute a Work Order - Mobility</w:t>
      </w:r>
    </w:p>
    <w:p w14:paraId="6D8FD02C" w14:textId="77777777" w:rsidR="00E07D46" w:rsidRDefault="00E07D46" w:rsidP="00B772F2">
      <w:pPr>
        <w:rPr>
          <w:sz w:val="22"/>
          <w:szCs w:val="22"/>
        </w:rPr>
      </w:pPr>
    </w:p>
    <w:p w14:paraId="4132208B" w14:textId="77777777" w:rsidR="00E07D46" w:rsidRDefault="00E07D46" w:rsidP="00B772F2">
      <w:pPr>
        <w:rPr>
          <w:sz w:val="22"/>
          <w:szCs w:val="22"/>
        </w:rPr>
      </w:pPr>
    </w:p>
    <w:p w14:paraId="3B175860" w14:textId="77777777" w:rsidR="00E07D46" w:rsidRPr="00E57679" w:rsidRDefault="00E07D46" w:rsidP="00B772F2">
      <w:pPr>
        <w:rPr>
          <w:sz w:val="22"/>
          <w:szCs w:val="22"/>
        </w:rPr>
      </w:pPr>
    </w:p>
    <w:p w14:paraId="171A4F78" w14:textId="77777777" w:rsidR="00B772F2" w:rsidRPr="00E57679" w:rsidRDefault="00B772F2" w:rsidP="00B772F2">
      <w:pPr>
        <w:tabs>
          <w:tab w:val="left" w:pos="360"/>
        </w:tabs>
        <w:ind w:left="360"/>
        <w:rPr>
          <w:vanish/>
          <w:color w:val="FF0000"/>
          <w:sz w:val="22"/>
          <w:szCs w:val="22"/>
        </w:rPr>
      </w:pP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1378"/>
        <w:gridCol w:w="1646"/>
        <w:gridCol w:w="6155"/>
      </w:tblGrid>
      <w:tr w:rsidR="00B772F2" w:rsidRPr="00E57679" w14:paraId="63BC675F" w14:textId="77777777" w:rsidTr="008D0C62">
        <w:trPr>
          <w:trHeight w:val="297"/>
        </w:trPr>
        <w:tc>
          <w:tcPr>
            <w:tcW w:w="1378" w:type="dxa"/>
          </w:tcPr>
          <w:p w14:paraId="67676298" w14:textId="77777777" w:rsidR="00B772F2" w:rsidRPr="00E57679" w:rsidRDefault="00B772F2" w:rsidP="008D0C62">
            <w:pPr>
              <w:jc w:val="center"/>
              <w:rPr>
                <w:b/>
                <w:sz w:val="22"/>
                <w:szCs w:val="22"/>
              </w:rPr>
            </w:pPr>
            <w:r w:rsidRPr="00E57679">
              <w:rPr>
                <w:b/>
                <w:sz w:val="22"/>
                <w:szCs w:val="22"/>
              </w:rPr>
              <w:t>Version No.</w:t>
            </w:r>
          </w:p>
        </w:tc>
        <w:tc>
          <w:tcPr>
            <w:tcW w:w="1646" w:type="dxa"/>
          </w:tcPr>
          <w:p w14:paraId="043E3D4F" w14:textId="77777777" w:rsidR="00B772F2" w:rsidRPr="00E57679" w:rsidRDefault="00B772F2" w:rsidP="008D0C62">
            <w:pPr>
              <w:jc w:val="center"/>
              <w:rPr>
                <w:b/>
                <w:sz w:val="22"/>
                <w:szCs w:val="22"/>
              </w:rPr>
            </w:pPr>
            <w:r w:rsidRPr="00E57679">
              <w:rPr>
                <w:b/>
                <w:sz w:val="22"/>
                <w:szCs w:val="22"/>
              </w:rPr>
              <w:t>Date</w:t>
            </w:r>
          </w:p>
        </w:tc>
        <w:tc>
          <w:tcPr>
            <w:tcW w:w="6155" w:type="dxa"/>
          </w:tcPr>
          <w:p w14:paraId="62C2BC3D" w14:textId="77777777" w:rsidR="00B772F2" w:rsidRPr="00E57679" w:rsidRDefault="00B772F2" w:rsidP="008D0C62">
            <w:pPr>
              <w:keepNext/>
              <w:jc w:val="center"/>
              <w:outlineLvl w:val="0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E57679">
              <w:rPr>
                <w:b/>
                <w:sz w:val="22"/>
                <w:szCs w:val="22"/>
              </w:rPr>
              <w:t>Key Changes</w:t>
            </w:r>
          </w:p>
        </w:tc>
      </w:tr>
      <w:tr w:rsidR="00B772F2" w:rsidRPr="00E57679" w14:paraId="351C8158" w14:textId="77777777" w:rsidTr="008D0C62">
        <w:tblPrEx>
          <w:tblLook w:val="04A0" w:firstRow="1" w:lastRow="0" w:firstColumn="1" w:lastColumn="0" w:noHBand="0" w:noVBand="1"/>
        </w:tblPrEx>
        <w:trPr>
          <w:trHeight w:val="158"/>
        </w:trPr>
        <w:tc>
          <w:tcPr>
            <w:tcW w:w="1378" w:type="dxa"/>
          </w:tcPr>
          <w:p w14:paraId="4DD680FA" w14:textId="7BB08132" w:rsidR="00B772F2" w:rsidRPr="00040FB0" w:rsidRDefault="00040FB0" w:rsidP="008D0C62">
            <w:pPr>
              <w:rPr>
                <w:sz w:val="22"/>
                <w:szCs w:val="22"/>
              </w:rPr>
            </w:pPr>
            <w:r w:rsidRPr="00040FB0">
              <w:rPr>
                <w:sz w:val="22"/>
                <w:szCs w:val="22"/>
              </w:rPr>
              <w:t>1</w:t>
            </w:r>
          </w:p>
        </w:tc>
        <w:tc>
          <w:tcPr>
            <w:tcW w:w="1646" w:type="dxa"/>
          </w:tcPr>
          <w:p w14:paraId="79B0D16D" w14:textId="77777777" w:rsidR="00B772F2" w:rsidRDefault="00266579" w:rsidP="008D0C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April 2020</w:t>
            </w:r>
          </w:p>
          <w:p w14:paraId="391ECC04" w14:textId="0289FAF4" w:rsidR="00266579" w:rsidRPr="00040FB0" w:rsidRDefault="00266579" w:rsidP="008D0C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V2.1.1</w:t>
            </w:r>
            <w:r w:rsidR="00ED3000">
              <w:rPr>
                <w:sz w:val="22"/>
                <w:szCs w:val="22"/>
              </w:rPr>
              <w:t>1</w:t>
            </w:r>
          </w:p>
        </w:tc>
        <w:tc>
          <w:tcPr>
            <w:tcW w:w="6155" w:type="dxa"/>
          </w:tcPr>
          <w:p w14:paraId="6D857D15" w14:textId="1D57C667" w:rsidR="00B772F2" w:rsidRPr="00040FB0" w:rsidRDefault="00266579" w:rsidP="008D0C6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New</w:t>
            </w:r>
          </w:p>
        </w:tc>
      </w:tr>
      <w:tr w:rsidR="00ED3000" w:rsidRPr="00E57679" w14:paraId="11AF0BEF" w14:textId="77777777" w:rsidTr="008D0C62">
        <w:tblPrEx>
          <w:tblLook w:val="04A0" w:firstRow="1" w:lastRow="0" w:firstColumn="1" w:lastColumn="0" w:noHBand="0" w:noVBand="1"/>
        </w:tblPrEx>
        <w:trPr>
          <w:trHeight w:val="158"/>
        </w:trPr>
        <w:tc>
          <w:tcPr>
            <w:tcW w:w="1378" w:type="dxa"/>
          </w:tcPr>
          <w:p w14:paraId="1F80EE26" w14:textId="026D19D4" w:rsidR="00ED3000" w:rsidRPr="00040FB0" w:rsidRDefault="00ED3000" w:rsidP="008D0C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46" w:type="dxa"/>
          </w:tcPr>
          <w:p w14:paraId="2FCEA104" w14:textId="77777777" w:rsidR="00ED3000" w:rsidRDefault="00ED3000" w:rsidP="008D0C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2/10/2020</w:t>
            </w:r>
          </w:p>
          <w:p w14:paraId="303CFD30" w14:textId="2503E684" w:rsidR="00ED3000" w:rsidRDefault="00ED3000" w:rsidP="008D0C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V2.2.0</w:t>
            </w:r>
          </w:p>
        </w:tc>
        <w:tc>
          <w:tcPr>
            <w:tcW w:w="6155" w:type="dxa"/>
          </w:tcPr>
          <w:p w14:paraId="2EC9E04F" w14:textId="21AF1FCC" w:rsidR="00ED3000" w:rsidRDefault="00ED3000" w:rsidP="008D0C6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amendments for accuracy</w:t>
            </w:r>
          </w:p>
        </w:tc>
      </w:tr>
    </w:tbl>
    <w:p w14:paraId="219AEA68" w14:textId="0F5F3730" w:rsidR="00B772F2" w:rsidRPr="00E57679" w:rsidRDefault="00B772F2" w:rsidP="00B772F2">
      <w:pPr>
        <w:rPr>
          <w:sz w:val="22"/>
          <w:szCs w:val="22"/>
        </w:rPr>
      </w:pPr>
    </w:p>
    <w:p w14:paraId="4F1F5EAA" w14:textId="77777777" w:rsidR="00B772F2" w:rsidRPr="00E57679" w:rsidRDefault="00B772F2" w:rsidP="00B772F2">
      <w:pPr>
        <w:rPr>
          <w:sz w:val="22"/>
          <w:szCs w:val="22"/>
        </w:rPr>
      </w:pPr>
    </w:p>
    <w:p w14:paraId="017F7328" w14:textId="77777777" w:rsidR="00B772F2" w:rsidRPr="00E57679" w:rsidRDefault="00A8049A" w:rsidP="00B772F2">
      <w:pPr>
        <w:autoSpaceDE w:val="0"/>
        <w:autoSpaceDN w:val="0"/>
        <w:adjustRightInd w:val="0"/>
        <w:jc w:val="both"/>
        <w:rPr>
          <w:rFonts w:cs="Arial"/>
          <w:i/>
          <w:sz w:val="22"/>
          <w:szCs w:val="22"/>
        </w:rPr>
      </w:pPr>
      <w:hyperlink w:anchor="_top" w:history="1">
        <w:r w:rsidR="00B772F2" w:rsidRPr="00E57679">
          <w:rPr>
            <w:rStyle w:val="Hyperlink"/>
            <w:rFonts w:cs="Arial"/>
            <w:sz w:val="22"/>
            <w:szCs w:val="22"/>
          </w:rPr>
          <w:t>Back to Top</w:t>
        </w:r>
      </w:hyperlink>
      <w:r w:rsidR="00B772F2" w:rsidRPr="00E57679">
        <w:rPr>
          <w:rFonts w:cs="Arial"/>
          <w:sz w:val="22"/>
          <w:szCs w:val="22"/>
        </w:rPr>
        <w:t xml:space="preserve"> (</w:t>
      </w:r>
      <w:r w:rsidR="00B772F2" w:rsidRPr="00E57679">
        <w:rPr>
          <w:rFonts w:cs="Arial"/>
          <w:i/>
          <w:sz w:val="22"/>
          <w:szCs w:val="22"/>
        </w:rPr>
        <w:t>hyperlink back to top of document)</w:t>
      </w:r>
    </w:p>
    <w:p w14:paraId="217901A4" w14:textId="77777777" w:rsidR="00B772F2" w:rsidRPr="00E57679" w:rsidRDefault="00B772F2" w:rsidP="000B7BA5">
      <w:pPr>
        <w:rPr>
          <w:rFonts w:cs="Arial"/>
          <w:sz w:val="22"/>
          <w:szCs w:val="22"/>
        </w:rPr>
      </w:pPr>
    </w:p>
    <w:sectPr w:rsidR="00B772F2" w:rsidRPr="00E57679" w:rsidSect="00944799">
      <w:headerReference w:type="default" r:id="rId49"/>
      <w:footerReference w:type="default" r:id="rId50"/>
      <w:pgSz w:w="11906" w:h="16838"/>
      <w:pgMar w:top="2127" w:right="566" w:bottom="144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6BEC5D" w14:textId="77777777" w:rsidR="003C0AB5" w:rsidRDefault="003C0AB5" w:rsidP="00645A3E">
      <w:r>
        <w:separator/>
      </w:r>
    </w:p>
  </w:endnote>
  <w:endnote w:type="continuationSeparator" w:id="0">
    <w:p w14:paraId="7B2B1350" w14:textId="77777777" w:rsidR="003C0AB5" w:rsidRDefault="003C0AB5" w:rsidP="0064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TC Officina Sans Bold">
    <w:altName w:val="Courier"/>
    <w:panose1 w:val="020B0800000000000000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A7271" w14:textId="77777777" w:rsidR="00D814D1" w:rsidRPr="00A33181" w:rsidRDefault="00D814D1">
    <w:pPr>
      <w:pStyle w:val="Footer"/>
      <w:jc w:val="right"/>
      <w:rPr>
        <w:sz w:val="16"/>
      </w:rPr>
    </w:pPr>
  </w:p>
  <w:p w14:paraId="6BFA7272" w14:textId="77777777" w:rsidR="00D814D1" w:rsidRPr="00A33181" w:rsidRDefault="00A8049A" w:rsidP="00A33181">
    <w:pPr>
      <w:pStyle w:val="Footer"/>
      <w:jc w:val="right"/>
      <w:rPr>
        <w:sz w:val="16"/>
      </w:rPr>
    </w:pPr>
    <w:sdt>
      <w:sdtPr>
        <w:rPr>
          <w:sz w:val="16"/>
        </w:rPr>
        <w:id w:val="205723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</w:rPr>
            <w:id w:val="565050523"/>
            <w:docPartObj>
              <w:docPartGallery w:val="Page Numbers (Top of Page)"/>
              <w:docPartUnique/>
            </w:docPartObj>
          </w:sdtPr>
          <w:sdtEndPr/>
          <w:sdtContent>
            <w:r w:rsidR="00D814D1" w:rsidRPr="00A33181">
              <w:rPr>
                <w:sz w:val="16"/>
              </w:rPr>
              <w:t xml:space="preserve">Page </w:t>
            </w:r>
            <w:r w:rsidR="00D814D1" w:rsidRPr="00A33181">
              <w:rPr>
                <w:b/>
                <w:sz w:val="16"/>
              </w:rPr>
              <w:fldChar w:fldCharType="begin"/>
            </w:r>
            <w:r w:rsidR="00D814D1" w:rsidRPr="00A33181">
              <w:rPr>
                <w:b/>
                <w:sz w:val="16"/>
              </w:rPr>
              <w:instrText xml:space="preserve"> PAGE </w:instrText>
            </w:r>
            <w:r w:rsidR="00D814D1" w:rsidRPr="00A33181">
              <w:rPr>
                <w:b/>
                <w:sz w:val="16"/>
              </w:rPr>
              <w:fldChar w:fldCharType="separate"/>
            </w:r>
            <w:r>
              <w:rPr>
                <w:b/>
                <w:noProof/>
                <w:sz w:val="16"/>
              </w:rPr>
              <w:t>1</w:t>
            </w:r>
            <w:r w:rsidR="00D814D1" w:rsidRPr="00A33181">
              <w:rPr>
                <w:b/>
                <w:sz w:val="16"/>
              </w:rPr>
              <w:fldChar w:fldCharType="end"/>
            </w:r>
            <w:r w:rsidR="00D814D1" w:rsidRPr="00A33181">
              <w:rPr>
                <w:sz w:val="16"/>
              </w:rPr>
              <w:t xml:space="preserve"> of </w:t>
            </w:r>
            <w:r w:rsidR="00D814D1" w:rsidRPr="00A33181">
              <w:rPr>
                <w:b/>
                <w:sz w:val="16"/>
              </w:rPr>
              <w:fldChar w:fldCharType="begin"/>
            </w:r>
            <w:r w:rsidR="00D814D1" w:rsidRPr="00A33181">
              <w:rPr>
                <w:b/>
                <w:sz w:val="16"/>
              </w:rPr>
              <w:instrText xml:space="preserve"> NUMPAGES  </w:instrText>
            </w:r>
            <w:r w:rsidR="00D814D1" w:rsidRPr="00A33181">
              <w:rPr>
                <w:b/>
                <w:sz w:val="16"/>
              </w:rPr>
              <w:fldChar w:fldCharType="separate"/>
            </w:r>
            <w:r>
              <w:rPr>
                <w:b/>
                <w:noProof/>
                <w:sz w:val="16"/>
              </w:rPr>
              <w:t>9</w:t>
            </w:r>
            <w:r w:rsidR="00D814D1" w:rsidRPr="00A33181">
              <w:rPr>
                <w:b/>
                <w:sz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F14920" w14:textId="77777777" w:rsidR="003C0AB5" w:rsidRDefault="003C0AB5" w:rsidP="00645A3E">
      <w:r>
        <w:separator/>
      </w:r>
    </w:p>
  </w:footnote>
  <w:footnote w:type="continuationSeparator" w:id="0">
    <w:p w14:paraId="626356AF" w14:textId="77777777" w:rsidR="003C0AB5" w:rsidRDefault="003C0AB5" w:rsidP="00645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A7268" w14:textId="0EF1E6A6" w:rsidR="00D814D1" w:rsidRDefault="00D814D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FA7273" wp14:editId="35B9070B">
              <wp:simplePos x="0" y="0"/>
              <wp:positionH relativeFrom="column">
                <wp:posOffset>-648368</wp:posOffset>
              </wp:positionH>
              <wp:positionV relativeFrom="paragraph">
                <wp:posOffset>-230521</wp:posOffset>
              </wp:positionV>
              <wp:extent cx="7576820" cy="1412240"/>
              <wp:effectExtent l="0" t="0" r="508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6820" cy="1412240"/>
                        <a:chOff x="-14" y="356"/>
                        <a:chExt cx="11932" cy="2088"/>
                      </a:xfrm>
                    </wpg:grpSpPr>
                    <pic:pic xmlns:pic="http://schemas.openxmlformats.org/drawingml/2006/picture">
                      <pic:nvPicPr>
                        <pic:cNvPr id="3" name="Picture 2" descr="office b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4" y="1391"/>
                          <a:ext cx="11932" cy="10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821" y="1332"/>
                          <a:ext cx="2836" cy="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A7274" w14:textId="4D2D9C30" w:rsidR="00D814D1" w:rsidRDefault="00F81365" w:rsidP="00645A3E">
                            <w:pPr>
                              <w:pStyle w:val="Header"/>
                              <w:tabs>
                                <w:tab w:val="right" w:pos="8080"/>
                              </w:tabs>
                              <w:ind w:right="53"/>
                              <w:jc w:val="right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  <w:t>QRG-905</w:t>
                            </w:r>
                          </w:p>
                          <w:p w14:paraId="1DB3C0CD" w14:textId="77777777" w:rsidR="00D814D1" w:rsidRDefault="00D814D1" w:rsidP="00645A3E">
                            <w:pPr>
                              <w:pStyle w:val="Header"/>
                              <w:tabs>
                                <w:tab w:val="right" w:pos="8080"/>
                              </w:tabs>
                              <w:ind w:right="53"/>
                              <w:jc w:val="right"/>
                            </w:pPr>
                          </w:p>
                          <w:p w14:paraId="6BFA7275" w14:textId="77777777" w:rsidR="00D814D1" w:rsidRPr="00E54773" w:rsidRDefault="00D814D1" w:rsidP="00645A3E">
                            <w:pPr>
                              <w:pStyle w:val="Header"/>
                              <w:tabs>
                                <w:tab w:val="center" w:pos="3119"/>
                                <w:tab w:val="right" w:pos="9072"/>
                              </w:tabs>
                              <w:jc w:val="right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</w:p>
                          <w:p w14:paraId="6BFA7276" w14:textId="77777777" w:rsidR="00D814D1" w:rsidRDefault="00D814D1" w:rsidP="00645A3E">
                            <w:pPr>
                              <w:tabs>
                                <w:tab w:val="center" w:pos="3119"/>
                              </w:tabs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77" y="356"/>
                          <a:ext cx="8044" cy="1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A7277" w14:textId="45120A5D" w:rsidR="00D814D1" w:rsidRPr="00F81365" w:rsidRDefault="00F81365" w:rsidP="00645A3E">
                            <w:pPr>
                              <w:rPr>
                                <w:rFonts w:ascii="ITC Officina Sans Bold" w:hAnsi="ITC Officina Sans Bold"/>
                                <w:sz w:val="98"/>
                                <w:lang w:val="en-US"/>
                              </w:rPr>
                            </w:pPr>
                            <w:r w:rsidRPr="00F81365">
                              <w:rPr>
                                <w:rFonts w:ascii="ITC Officina Sans Bold" w:hAnsi="ITC Officina Sans Bold"/>
                                <w:sz w:val="78"/>
                                <w:szCs w:val="72"/>
                                <w:lang w:val="en-US"/>
                              </w:rPr>
                              <w:t>Quick Reference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5" descr="RCC Logo H 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21" y="461"/>
                          <a:ext cx="2648" cy="8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FA7273" id="Group 1" o:spid="_x0000_s1026" style="position:absolute;margin-left:-51.05pt;margin-top:-18.15pt;width:596.6pt;height:111.2pt;z-index:-251657216" coordorigin="-14,356" coordsize="11932,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wcGQuUE1QYXBlck5hbWU8L2tleT4KCQkJCQk8c3RyaW5nPkE0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3gAAAABSZ2h0bG9uZwAACaQ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0U5MTFFQ0NCQUFDQjBEQjMwNEFDNEEy&#10;OTVBNDFDMUIwIiB0aWZmOkltYWdlV2lkdGg9IjI0NjgiIHRpZmY6SW1hZ2VMZW5ndGg9IjIyMiIg&#10;dGlmZjpDb21wcmVzc2lvbj0iMSIgdGlmZjpQaG90b21ldHJpY0ludGVycHJldGF0aW9uPSIxIiB0&#10;aWZmOlNhbXBsZXNQZXJQaXhlbD0iMSIgZXhpZjpQaXhlbFhEaW1lbnNpb249IjI0NjgiIGV4aWY6&#10;UGl4ZWxZRGltZW5zaW9uPSIyMjIiIGV4aWY6Q29sb3JTcGFjZT0iLT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L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/S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Ax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QTUhvcml6b250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NjYWxpbmc8L2tleT4KCQkJCTxyZWFs&#10;PjE8L3JlYWw+CgkJCQk8a2V5PmNvbS5hcHBsZS5wcmludC50aWNrZXQuY2xpZW50PC9rZXk+CgkJ&#10;CQk8c3RyaW5nPmNvbS5hcHBsZS5wcmludGluZ21hbmFnZXI8L3N0cmluZz4KCQkJCTxrZXk+Y29t&#10;LmFwcGxlLnByaW50LnRpY2tldC5tb2REYXRlPC9rZXk+CgkJCQk8ZGF0ZT4yMDA3LTEwLTE3VDA1&#10;OjE4OjEyWjwvZGF0ZT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3LTEwLTE3VDA1OjE5OjU3WjwvZGF0Z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Ny0xMC0xN1QwNToxOTo1N1o8L2RhdGU+&#10;CgkJCQkJPGtleT5jb20uYXBwbGUucHJpbnQudGlja2V0LnN0YXRlRmxhZzwva2V5PgoJCQkJCTxp&#10;bnRlZ2VyPjA8L2ludGVnZXI+CgkJCQk8L2RpY3Q+CgkJCTwvYXJyYXk+CgkJPC9kaWN0PgoJCTxr&#10;ZXk+Y29tLmFwcGxlLnByaW50LlBhcGVySW5mby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UGFwZXJOYW1lPC9rZXk+CgkJCQkJPHN0cmlu&#10;Zz5pc28tYTQ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lBhcGVySW5m&#10;by5QTVVuYWRqdXN0ZWRQYWdlUmVjdD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4gAAAABSZ2h0bG9uZwAACWk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EFGNkFEN0JGQzEwNjQxMTE4Mzc1NDE3MzVD&#10;NTk4REEiPiA8ZGM6dGl0bGU+IDxyZGY6QWx0PiA8cmRmOmxpIHhtbDpsYW5nPSJ4LWRlZmF1bHQi&#10;PlByaW50PC9yZGY6bGk+IDwvcmRmOkFsdD4gPC9kYzp0aXRsZT4gPHhhcE1NOkRlcml2ZWRGcm9t&#10;IHN0UmVmOmluc3RhbmNlSUQ9InV1aWQ6Mjc1QTk5NDUzRDdFREMxMUI5Q0FFMDE4Nzc1NTE0NDIi&#10;IHN0UmVmOmRvY3VtZW50SUQ9InV1aWQ6RUI0OThCMzQxQzdFREMxMUI5Q0FFMDE4Nzc1NTE0NDI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//T9U5s2bNmzZs2bNmzZs2bNmzZs2bNmzZs2bNmzZs2&#10;bNmzZs2bNmzZs2bNmzZs2bNnP/On2n/44nV/97+vb7X/ADNzj3mvv/yhH2l+z/fdP2/8n/m3OWa7&#10;+3/xxPtn/ef5/wC6/wDI/wCNcheq/wB9/uroP7n7P/XWAc2bNhno37f+8/7P9/8AT9n/AI2yd6B9&#10;pP8AlHvs/wDHz/xv/l51byv9lf8AlB/sD7H95/z0zsnk77X/AErOrf7w/wCf/BZL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office bg" style="position:absolute;left:-14;top:1391;width:11932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TPUHEAAAA2gAAAA8AAABkcnMvZG93bnJldi54bWxEj0FrwkAUhO9C/8PyCr3pphVLia4ihWIv&#10;RUxKaG+P7DMbzL4Nu1sT/70rCD0OM/MNs9qMthNn8qF1rOB5loEgrp1uuVHwXX5M30CEiKyxc0wK&#10;LhRgs36YrDDXbuADnYvYiAThkKMCE2OfSxlqQxbDzPXEyTs6bzEm6RupPQ4Jbjv5kmWv0mLLacFg&#10;T++G6lPxZxXUVbkrfsvt4mjmu+FrXxW++rko9fQ4bpcgIo3xP3xvf2oFc7hdSTd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TPUHEAAAA2gAAAA8AAAAAAAAAAAAAAAAA&#10;nwIAAGRycy9kb3ducmV2LnhtbFBLBQYAAAAABAAEAPcAAACQAwAAAAA=&#10;">
                <v:imagedata r:id="rId3" o:title="office b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8821;top:1332;width:28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14:paraId="6BFA7274" w14:textId="4D2D9C30" w:rsidR="00D814D1" w:rsidRDefault="00F81365" w:rsidP="00645A3E">
                      <w:pPr>
                        <w:pStyle w:val="Header"/>
                        <w:tabs>
                          <w:tab w:val="right" w:pos="8080"/>
                        </w:tabs>
                        <w:ind w:right="53"/>
                        <w:jc w:val="right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4"/>
                        </w:rPr>
                        <w:t>QRG-905</w:t>
                      </w:r>
                    </w:p>
                    <w:p w14:paraId="1DB3C0CD" w14:textId="77777777" w:rsidR="00D814D1" w:rsidRDefault="00D814D1" w:rsidP="00645A3E">
                      <w:pPr>
                        <w:pStyle w:val="Header"/>
                        <w:tabs>
                          <w:tab w:val="right" w:pos="8080"/>
                        </w:tabs>
                        <w:ind w:right="53"/>
                        <w:jc w:val="right"/>
                      </w:pPr>
                    </w:p>
                    <w:p w14:paraId="6BFA7275" w14:textId="77777777" w:rsidR="00D814D1" w:rsidRPr="00E54773" w:rsidRDefault="00D814D1" w:rsidP="00645A3E">
                      <w:pPr>
                        <w:pStyle w:val="Header"/>
                        <w:tabs>
                          <w:tab w:val="center" w:pos="3119"/>
                          <w:tab w:val="right" w:pos="9072"/>
                        </w:tabs>
                        <w:jc w:val="right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</w:p>
                    <w:p w14:paraId="6BFA7276" w14:textId="77777777" w:rsidR="00D814D1" w:rsidRDefault="00D814D1" w:rsidP="00645A3E">
                      <w:pPr>
                        <w:tabs>
                          <w:tab w:val="center" w:pos="3119"/>
                        </w:tabs>
                        <w:jc w:val="right"/>
                      </w:pPr>
                    </w:p>
                  </w:txbxContent>
                </v:textbox>
              </v:shape>
              <v:shape id="Text Box 4" o:spid="_x0000_s1029" type="#_x0000_t202" style="position:absolute;left:777;top:356;width:8044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14:paraId="6BFA7277" w14:textId="45120A5D" w:rsidR="00D814D1" w:rsidRPr="00F81365" w:rsidRDefault="00F81365" w:rsidP="00645A3E">
                      <w:pPr>
                        <w:rPr>
                          <w:rFonts w:ascii="ITC Officina Sans Bold" w:hAnsi="ITC Officina Sans Bold"/>
                          <w:sz w:val="98"/>
                          <w:lang w:val="en-US"/>
                        </w:rPr>
                      </w:pPr>
                      <w:r w:rsidRPr="00F81365">
                        <w:rPr>
                          <w:rFonts w:ascii="ITC Officina Sans Bold" w:hAnsi="ITC Officina Sans Bold"/>
                          <w:sz w:val="78"/>
                          <w:szCs w:val="72"/>
                          <w:lang w:val="en-US"/>
                        </w:rPr>
                        <w:t>Quick Reference Guide</w:t>
                      </w:r>
                    </w:p>
                  </w:txbxContent>
                </v:textbox>
              </v:shape>
              <v:shape id="Picture 5" o:spid="_x0000_s1030" type="#_x0000_t75" alt="RCC Logo H Mono" style="position:absolute;left:8721;top:461;width:2648;height: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n14/BAAAA2gAAAA8AAABkcnMvZG93bnJldi54bWxET11rwjAUfRf2H8Id7EU03Sgi1SgiCCID&#10;tY6Bb5fk2pY1NyWJtfv35mGwx8P5Xq4H24qefGgcK3ifZiCItTMNVwq+LrvJHESIyAZbx6TglwKs&#10;Vy+jJRbGPfhMfRkrkUI4FKigjrErpAy6Joth6jrixN2ctxgT9JU0Hh8p3LbyI8tm0mLDqaHGjrY1&#10;6Z/ybhXs8+/xKc/73dHrLhy2n9VGX09Kvb0OmwWISEP8F/+590ZB2pqupBs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0n14/BAAAA2gAAAA8AAAAAAAAAAAAAAAAAnwIA&#10;AGRycy9kb3ducmV2LnhtbFBLBQYAAAAABAAEAPcAAACNAwAAAAA=&#10;">
                <v:imagedata r:id="rId4" o:title="RCC Logo H Mon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474A5C"/>
    <w:multiLevelType w:val="hybridMultilevel"/>
    <w:tmpl w:val="D6643B56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2209EB"/>
    <w:multiLevelType w:val="hybridMultilevel"/>
    <w:tmpl w:val="DB588184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2AB1C09"/>
    <w:multiLevelType w:val="hybridMultilevel"/>
    <w:tmpl w:val="918413D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2D17A8"/>
    <w:multiLevelType w:val="hybridMultilevel"/>
    <w:tmpl w:val="5A6650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D75EF7"/>
    <w:multiLevelType w:val="hybridMultilevel"/>
    <w:tmpl w:val="0A281B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E3647"/>
    <w:multiLevelType w:val="hybridMultilevel"/>
    <w:tmpl w:val="0C50C7D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0E3471"/>
    <w:multiLevelType w:val="hybridMultilevel"/>
    <w:tmpl w:val="A5DC8C9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CC0505"/>
    <w:multiLevelType w:val="hybridMultilevel"/>
    <w:tmpl w:val="796A6C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D13CAA"/>
    <w:multiLevelType w:val="hybridMultilevel"/>
    <w:tmpl w:val="090C5E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832078"/>
    <w:multiLevelType w:val="hybridMultilevel"/>
    <w:tmpl w:val="BB203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E7D25"/>
    <w:multiLevelType w:val="hybridMultilevel"/>
    <w:tmpl w:val="96246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C27AE"/>
    <w:multiLevelType w:val="hybridMultilevel"/>
    <w:tmpl w:val="B0647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96BE2"/>
    <w:multiLevelType w:val="hybridMultilevel"/>
    <w:tmpl w:val="3EE443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B500CD"/>
    <w:multiLevelType w:val="hybridMultilevel"/>
    <w:tmpl w:val="C5A02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408F3"/>
    <w:multiLevelType w:val="hybridMultilevel"/>
    <w:tmpl w:val="310E2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A695D"/>
    <w:multiLevelType w:val="hybridMultilevel"/>
    <w:tmpl w:val="2F3C88B4"/>
    <w:lvl w:ilvl="0" w:tplc="B0F2D0BA">
      <w:start w:val="2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3A0D471B"/>
    <w:multiLevelType w:val="hybridMultilevel"/>
    <w:tmpl w:val="F9C20DD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D2612"/>
    <w:multiLevelType w:val="hybridMultilevel"/>
    <w:tmpl w:val="522A6B3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47029"/>
    <w:multiLevelType w:val="hybridMultilevel"/>
    <w:tmpl w:val="4F4806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B4BC6"/>
    <w:multiLevelType w:val="hybridMultilevel"/>
    <w:tmpl w:val="673857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450B79"/>
    <w:multiLevelType w:val="hybridMultilevel"/>
    <w:tmpl w:val="8C900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D4543"/>
    <w:multiLevelType w:val="hybridMultilevel"/>
    <w:tmpl w:val="A88230E0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E5514"/>
    <w:multiLevelType w:val="multilevel"/>
    <w:tmpl w:val="9E68925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2834235"/>
    <w:multiLevelType w:val="hybridMultilevel"/>
    <w:tmpl w:val="60AE7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BB050A"/>
    <w:multiLevelType w:val="hybridMultilevel"/>
    <w:tmpl w:val="F8D83A2E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5332792D"/>
    <w:multiLevelType w:val="hybridMultilevel"/>
    <w:tmpl w:val="89863F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5A72F9"/>
    <w:multiLevelType w:val="hybridMultilevel"/>
    <w:tmpl w:val="0F6AA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6C475A"/>
    <w:multiLevelType w:val="hybridMultilevel"/>
    <w:tmpl w:val="3C3896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91799B"/>
    <w:multiLevelType w:val="hybridMultilevel"/>
    <w:tmpl w:val="EBDC16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6911E2"/>
    <w:multiLevelType w:val="hybridMultilevel"/>
    <w:tmpl w:val="5D5AB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C1969"/>
    <w:multiLevelType w:val="hybridMultilevel"/>
    <w:tmpl w:val="29342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261D7"/>
    <w:multiLevelType w:val="multilevel"/>
    <w:tmpl w:val="CFDA8DE4"/>
    <w:lvl w:ilvl="0">
      <w:start w:val="1"/>
      <w:numFmt w:val="decimal"/>
      <w:pStyle w:val="WIStepHead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3" w15:restartNumberingAfterBreak="0">
    <w:nsid w:val="73ED275A"/>
    <w:multiLevelType w:val="hybridMultilevel"/>
    <w:tmpl w:val="C1627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C219D8"/>
    <w:multiLevelType w:val="hybridMultilevel"/>
    <w:tmpl w:val="04BCFF7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7D56C0"/>
    <w:multiLevelType w:val="hybridMultilevel"/>
    <w:tmpl w:val="9650F04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905E5"/>
    <w:multiLevelType w:val="hybridMultilevel"/>
    <w:tmpl w:val="BB2050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FBA5E9A"/>
    <w:multiLevelType w:val="hybridMultilevel"/>
    <w:tmpl w:val="25F81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7"/>
  </w:num>
  <w:num w:numId="4">
    <w:abstractNumId w:val="34"/>
  </w:num>
  <w:num w:numId="5">
    <w:abstractNumId w:val="35"/>
  </w:num>
  <w:num w:numId="6">
    <w:abstractNumId w:val="22"/>
  </w:num>
  <w:num w:numId="7">
    <w:abstractNumId w:val="18"/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9">
    <w:abstractNumId w:val="12"/>
  </w:num>
  <w:num w:numId="10">
    <w:abstractNumId w:val="1"/>
  </w:num>
  <w:num w:numId="11">
    <w:abstractNumId w:val="29"/>
  </w:num>
  <w:num w:numId="12">
    <w:abstractNumId w:val="11"/>
  </w:num>
  <w:num w:numId="13">
    <w:abstractNumId w:val="14"/>
  </w:num>
  <w:num w:numId="14">
    <w:abstractNumId w:val="4"/>
  </w:num>
  <w:num w:numId="15">
    <w:abstractNumId w:val="9"/>
  </w:num>
  <w:num w:numId="16">
    <w:abstractNumId w:val="21"/>
  </w:num>
  <w:num w:numId="17">
    <w:abstractNumId w:val="31"/>
  </w:num>
  <w:num w:numId="18">
    <w:abstractNumId w:val="32"/>
  </w:num>
  <w:num w:numId="19">
    <w:abstractNumId w:val="25"/>
  </w:num>
  <w:num w:numId="20">
    <w:abstractNumId w:val="37"/>
  </w:num>
  <w:num w:numId="21">
    <w:abstractNumId w:val="27"/>
  </w:num>
  <w:num w:numId="22">
    <w:abstractNumId w:val="24"/>
  </w:num>
  <w:num w:numId="23">
    <w:abstractNumId w:val="36"/>
  </w:num>
  <w:num w:numId="24">
    <w:abstractNumId w:val="26"/>
  </w:num>
  <w:num w:numId="25">
    <w:abstractNumId w:val="23"/>
  </w:num>
  <w:num w:numId="26">
    <w:abstractNumId w:val="10"/>
  </w:num>
  <w:num w:numId="27">
    <w:abstractNumId w:val="16"/>
  </w:num>
  <w:num w:numId="28">
    <w:abstractNumId w:val="5"/>
  </w:num>
  <w:num w:numId="29">
    <w:abstractNumId w:val="20"/>
  </w:num>
  <w:num w:numId="30">
    <w:abstractNumId w:val="8"/>
  </w:num>
  <w:num w:numId="31">
    <w:abstractNumId w:val="2"/>
  </w:num>
  <w:num w:numId="32">
    <w:abstractNumId w:val="19"/>
  </w:num>
  <w:num w:numId="33">
    <w:abstractNumId w:val="33"/>
  </w:num>
  <w:num w:numId="34">
    <w:abstractNumId w:val="30"/>
  </w:num>
  <w:num w:numId="35">
    <w:abstractNumId w:val="13"/>
  </w:num>
  <w:num w:numId="36">
    <w:abstractNumId w:val="6"/>
  </w:num>
  <w:num w:numId="37">
    <w:abstractNumId w:val="28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A3E"/>
    <w:rsid w:val="00000B31"/>
    <w:rsid w:val="00001107"/>
    <w:rsid w:val="00001545"/>
    <w:rsid w:val="000015F8"/>
    <w:rsid w:val="00003160"/>
    <w:rsid w:val="00003230"/>
    <w:rsid w:val="000037C9"/>
    <w:rsid w:val="0001001F"/>
    <w:rsid w:val="000100D0"/>
    <w:rsid w:val="00010304"/>
    <w:rsid w:val="0001040A"/>
    <w:rsid w:val="00011A3D"/>
    <w:rsid w:val="00012322"/>
    <w:rsid w:val="0001379F"/>
    <w:rsid w:val="00013801"/>
    <w:rsid w:val="00014E67"/>
    <w:rsid w:val="00015A19"/>
    <w:rsid w:val="00020448"/>
    <w:rsid w:val="00020515"/>
    <w:rsid w:val="0002058A"/>
    <w:rsid w:val="00020AA5"/>
    <w:rsid w:val="00020FAC"/>
    <w:rsid w:val="000217B7"/>
    <w:rsid w:val="00026887"/>
    <w:rsid w:val="000275D6"/>
    <w:rsid w:val="00027A68"/>
    <w:rsid w:val="00033055"/>
    <w:rsid w:val="00034156"/>
    <w:rsid w:val="00035BCB"/>
    <w:rsid w:val="00035DE6"/>
    <w:rsid w:val="000368A4"/>
    <w:rsid w:val="00036F8E"/>
    <w:rsid w:val="00037833"/>
    <w:rsid w:val="00040A32"/>
    <w:rsid w:val="00040C40"/>
    <w:rsid w:val="00040FB0"/>
    <w:rsid w:val="000418BE"/>
    <w:rsid w:val="00042742"/>
    <w:rsid w:val="00043198"/>
    <w:rsid w:val="00045F01"/>
    <w:rsid w:val="00047200"/>
    <w:rsid w:val="000473DA"/>
    <w:rsid w:val="00047A61"/>
    <w:rsid w:val="00047F6F"/>
    <w:rsid w:val="000513FD"/>
    <w:rsid w:val="00051CD2"/>
    <w:rsid w:val="00051E2F"/>
    <w:rsid w:val="00052909"/>
    <w:rsid w:val="00054379"/>
    <w:rsid w:val="00055629"/>
    <w:rsid w:val="0005589E"/>
    <w:rsid w:val="00060C6A"/>
    <w:rsid w:val="00061365"/>
    <w:rsid w:val="00063C93"/>
    <w:rsid w:val="0006417A"/>
    <w:rsid w:val="00064203"/>
    <w:rsid w:val="000645B0"/>
    <w:rsid w:val="00064AF8"/>
    <w:rsid w:val="00065A27"/>
    <w:rsid w:val="00066349"/>
    <w:rsid w:val="0006751E"/>
    <w:rsid w:val="00071168"/>
    <w:rsid w:val="0007119E"/>
    <w:rsid w:val="000720AF"/>
    <w:rsid w:val="0007323C"/>
    <w:rsid w:val="00074970"/>
    <w:rsid w:val="000761CF"/>
    <w:rsid w:val="0008002C"/>
    <w:rsid w:val="00080C1F"/>
    <w:rsid w:val="00080E8B"/>
    <w:rsid w:val="000822E6"/>
    <w:rsid w:val="000829F7"/>
    <w:rsid w:val="00082A76"/>
    <w:rsid w:val="00083D14"/>
    <w:rsid w:val="00083D36"/>
    <w:rsid w:val="00083DF6"/>
    <w:rsid w:val="0008670F"/>
    <w:rsid w:val="00087567"/>
    <w:rsid w:val="00087783"/>
    <w:rsid w:val="00087C82"/>
    <w:rsid w:val="00087E7B"/>
    <w:rsid w:val="0009108A"/>
    <w:rsid w:val="000913C8"/>
    <w:rsid w:val="00094706"/>
    <w:rsid w:val="00096A7E"/>
    <w:rsid w:val="00096DC1"/>
    <w:rsid w:val="00097524"/>
    <w:rsid w:val="0009753E"/>
    <w:rsid w:val="000A2CDA"/>
    <w:rsid w:val="000A60CF"/>
    <w:rsid w:val="000A7D1F"/>
    <w:rsid w:val="000B01AC"/>
    <w:rsid w:val="000B12AB"/>
    <w:rsid w:val="000B24B8"/>
    <w:rsid w:val="000B255C"/>
    <w:rsid w:val="000B2F3B"/>
    <w:rsid w:val="000B5B6A"/>
    <w:rsid w:val="000B5FC6"/>
    <w:rsid w:val="000B775E"/>
    <w:rsid w:val="000B7BA5"/>
    <w:rsid w:val="000B7C3B"/>
    <w:rsid w:val="000C07E4"/>
    <w:rsid w:val="000C0CA9"/>
    <w:rsid w:val="000C148D"/>
    <w:rsid w:val="000C1830"/>
    <w:rsid w:val="000C1D33"/>
    <w:rsid w:val="000C1EEA"/>
    <w:rsid w:val="000C226A"/>
    <w:rsid w:val="000C22F8"/>
    <w:rsid w:val="000C3624"/>
    <w:rsid w:val="000C3E38"/>
    <w:rsid w:val="000C4A26"/>
    <w:rsid w:val="000C4E5A"/>
    <w:rsid w:val="000C700C"/>
    <w:rsid w:val="000C7441"/>
    <w:rsid w:val="000C79DB"/>
    <w:rsid w:val="000D02AC"/>
    <w:rsid w:val="000D06ED"/>
    <w:rsid w:val="000D0D47"/>
    <w:rsid w:val="000D0ED9"/>
    <w:rsid w:val="000D144B"/>
    <w:rsid w:val="000D21DD"/>
    <w:rsid w:val="000D231A"/>
    <w:rsid w:val="000D2483"/>
    <w:rsid w:val="000D3D47"/>
    <w:rsid w:val="000D4815"/>
    <w:rsid w:val="000D5037"/>
    <w:rsid w:val="000D762A"/>
    <w:rsid w:val="000D7E79"/>
    <w:rsid w:val="000E0793"/>
    <w:rsid w:val="000E195E"/>
    <w:rsid w:val="000E1B26"/>
    <w:rsid w:val="000E1EE4"/>
    <w:rsid w:val="000E22B8"/>
    <w:rsid w:val="000E25B7"/>
    <w:rsid w:val="000E266E"/>
    <w:rsid w:val="000E3540"/>
    <w:rsid w:val="000F115A"/>
    <w:rsid w:val="000F3176"/>
    <w:rsid w:val="000F3266"/>
    <w:rsid w:val="000F3A51"/>
    <w:rsid w:val="000F4D3C"/>
    <w:rsid w:val="000F4D47"/>
    <w:rsid w:val="000F5A72"/>
    <w:rsid w:val="000F5E7A"/>
    <w:rsid w:val="000F61DC"/>
    <w:rsid w:val="000F6D75"/>
    <w:rsid w:val="000F74C9"/>
    <w:rsid w:val="000F77D5"/>
    <w:rsid w:val="00100CC1"/>
    <w:rsid w:val="001010DD"/>
    <w:rsid w:val="001019F8"/>
    <w:rsid w:val="00102C37"/>
    <w:rsid w:val="001037BA"/>
    <w:rsid w:val="001048DD"/>
    <w:rsid w:val="001063A6"/>
    <w:rsid w:val="001075C8"/>
    <w:rsid w:val="00107A50"/>
    <w:rsid w:val="00107B56"/>
    <w:rsid w:val="00107C42"/>
    <w:rsid w:val="0011139F"/>
    <w:rsid w:val="00111EAB"/>
    <w:rsid w:val="001124B7"/>
    <w:rsid w:val="00114397"/>
    <w:rsid w:val="001152AF"/>
    <w:rsid w:val="00115B2E"/>
    <w:rsid w:val="001163C7"/>
    <w:rsid w:val="0011643C"/>
    <w:rsid w:val="001166AA"/>
    <w:rsid w:val="00117162"/>
    <w:rsid w:val="0012059B"/>
    <w:rsid w:val="00120919"/>
    <w:rsid w:val="00121113"/>
    <w:rsid w:val="0012161D"/>
    <w:rsid w:val="00124262"/>
    <w:rsid w:val="001247E2"/>
    <w:rsid w:val="00124E93"/>
    <w:rsid w:val="00127693"/>
    <w:rsid w:val="0013150B"/>
    <w:rsid w:val="00132C81"/>
    <w:rsid w:val="00134237"/>
    <w:rsid w:val="001355D5"/>
    <w:rsid w:val="00135A4A"/>
    <w:rsid w:val="00137C2A"/>
    <w:rsid w:val="00140787"/>
    <w:rsid w:val="001417F6"/>
    <w:rsid w:val="00141DDC"/>
    <w:rsid w:val="001424DF"/>
    <w:rsid w:val="0014315B"/>
    <w:rsid w:val="0014452A"/>
    <w:rsid w:val="00144D13"/>
    <w:rsid w:val="00145708"/>
    <w:rsid w:val="001457B4"/>
    <w:rsid w:val="0014684D"/>
    <w:rsid w:val="00147224"/>
    <w:rsid w:val="001479AB"/>
    <w:rsid w:val="00150B2D"/>
    <w:rsid w:val="00151931"/>
    <w:rsid w:val="00151EE6"/>
    <w:rsid w:val="00152656"/>
    <w:rsid w:val="0015449A"/>
    <w:rsid w:val="001554D3"/>
    <w:rsid w:val="00155A9F"/>
    <w:rsid w:val="00156263"/>
    <w:rsid w:val="00157A57"/>
    <w:rsid w:val="00157D12"/>
    <w:rsid w:val="00160278"/>
    <w:rsid w:val="001609B3"/>
    <w:rsid w:val="00160BEC"/>
    <w:rsid w:val="0016348B"/>
    <w:rsid w:val="00163D86"/>
    <w:rsid w:val="00163E34"/>
    <w:rsid w:val="001660E5"/>
    <w:rsid w:val="0016685E"/>
    <w:rsid w:val="00167C24"/>
    <w:rsid w:val="00170AD4"/>
    <w:rsid w:val="00172DD1"/>
    <w:rsid w:val="001745F0"/>
    <w:rsid w:val="00174C45"/>
    <w:rsid w:val="00175A47"/>
    <w:rsid w:val="001778D7"/>
    <w:rsid w:val="001806ED"/>
    <w:rsid w:val="00180BBC"/>
    <w:rsid w:val="00181BBD"/>
    <w:rsid w:val="00183319"/>
    <w:rsid w:val="00184C73"/>
    <w:rsid w:val="00184E15"/>
    <w:rsid w:val="001860A5"/>
    <w:rsid w:val="001902D1"/>
    <w:rsid w:val="001916E1"/>
    <w:rsid w:val="00191BC1"/>
    <w:rsid w:val="0019223E"/>
    <w:rsid w:val="0019650F"/>
    <w:rsid w:val="00196B5D"/>
    <w:rsid w:val="00197F00"/>
    <w:rsid w:val="001A03E3"/>
    <w:rsid w:val="001A0C56"/>
    <w:rsid w:val="001A1203"/>
    <w:rsid w:val="001A1739"/>
    <w:rsid w:val="001A1AAF"/>
    <w:rsid w:val="001A3D5D"/>
    <w:rsid w:val="001A4A78"/>
    <w:rsid w:val="001A636D"/>
    <w:rsid w:val="001A73FA"/>
    <w:rsid w:val="001B0098"/>
    <w:rsid w:val="001B21A1"/>
    <w:rsid w:val="001B3F82"/>
    <w:rsid w:val="001B4B47"/>
    <w:rsid w:val="001B777F"/>
    <w:rsid w:val="001C02CF"/>
    <w:rsid w:val="001C094B"/>
    <w:rsid w:val="001C148C"/>
    <w:rsid w:val="001C1505"/>
    <w:rsid w:val="001C1E5C"/>
    <w:rsid w:val="001C2294"/>
    <w:rsid w:val="001C2496"/>
    <w:rsid w:val="001C33CD"/>
    <w:rsid w:val="001C36C8"/>
    <w:rsid w:val="001C3732"/>
    <w:rsid w:val="001C3C5B"/>
    <w:rsid w:val="001C4435"/>
    <w:rsid w:val="001C5106"/>
    <w:rsid w:val="001C66B9"/>
    <w:rsid w:val="001C7DBC"/>
    <w:rsid w:val="001D0AE4"/>
    <w:rsid w:val="001D0CCC"/>
    <w:rsid w:val="001D1EE1"/>
    <w:rsid w:val="001D21FA"/>
    <w:rsid w:val="001D3F9B"/>
    <w:rsid w:val="001D588A"/>
    <w:rsid w:val="001D7439"/>
    <w:rsid w:val="001D788F"/>
    <w:rsid w:val="001E008F"/>
    <w:rsid w:val="001E03A9"/>
    <w:rsid w:val="001E04EE"/>
    <w:rsid w:val="001E0C63"/>
    <w:rsid w:val="001E0F66"/>
    <w:rsid w:val="001E10FC"/>
    <w:rsid w:val="001E11B3"/>
    <w:rsid w:val="001E1C73"/>
    <w:rsid w:val="001E29A6"/>
    <w:rsid w:val="001E32D3"/>
    <w:rsid w:val="001E4059"/>
    <w:rsid w:val="001E4142"/>
    <w:rsid w:val="001E4738"/>
    <w:rsid w:val="001E48F3"/>
    <w:rsid w:val="001E4992"/>
    <w:rsid w:val="001E4E1A"/>
    <w:rsid w:val="001E5B61"/>
    <w:rsid w:val="001E6953"/>
    <w:rsid w:val="001E7D5C"/>
    <w:rsid w:val="001F020D"/>
    <w:rsid w:val="001F251A"/>
    <w:rsid w:val="001F27CF"/>
    <w:rsid w:val="001F29F1"/>
    <w:rsid w:val="001F3490"/>
    <w:rsid w:val="001F4275"/>
    <w:rsid w:val="001F5239"/>
    <w:rsid w:val="001F55B4"/>
    <w:rsid w:val="001F5C30"/>
    <w:rsid w:val="001F6A1D"/>
    <w:rsid w:val="001F6F2C"/>
    <w:rsid w:val="001F7596"/>
    <w:rsid w:val="0020012B"/>
    <w:rsid w:val="00201CEC"/>
    <w:rsid w:val="00202458"/>
    <w:rsid w:val="00203A42"/>
    <w:rsid w:val="00204E50"/>
    <w:rsid w:val="00206528"/>
    <w:rsid w:val="00206868"/>
    <w:rsid w:val="00206B2A"/>
    <w:rsid w:val="0021013B"/>
    <w:rsid w:val="0021043D"/>
    <w:rsid w:val="00210F1E"/>
    <w:rsid w:val="00211D18"/>
    <w:rsid w:val="00212614"/>
    <w:rsid w:val="00213329"/>
    <w:rsid w:val="00213AE4"/>
    <w:rsid w:val="00215E81"/>
    <w:rsid w:val="00216113"/>
    <w:rsid w:val="0021632D"/>
    <w:rsid w:val="002170B6"/>
    <w:rsid w:val="00217CDC"/>
    <w:rsid w:val="00217F62"/>
    <w:rsid w:val="00220517"/>
    <w:rsid w:val="00220D76"/>
    <w:rsid w:val="00220FC6"/>
    <w:rsid w:val="002225FF"/>
    <w:rsid w:val="00222B19"/>
    <w:rsid w:val="00222BFA"/>
    <w:rsid w:val="00223235"/>
    <w:rsid w:val="00234154"/>
    <w:rsid w:val="00234903"/>
    <w:rsid w:val="00235769"/>
    <w:rsid w:val="00235B8F"/>
    <w:rsid w:val="00235D15"/>
    <w:rsid w:val="00237587"/>
    <w:rsid w:val="00240423"/>
    <w:rsid w:val="00242501"/>
    <w:rsid w:val="00250570"/>
    <w:rsid w:val="00251B19"/>
    <w:rsid w:val="002521D2"/>
    <w:rsid w:val="00252FC9"/>
    <w:rsid w:val="002533C2"/>
    <w:rsid w:val="00253E76"/>
    <w:rsid w:val="00254272"/>
    <w:rsid w:val="00254A10"/>
    <w:rsid w:val="00255215"/>
    <w:rsid w:val="0025550F"/>
    <w:rsid w:val="002556AD"/>
    <w:rsid w:val="0025640F"/>
    <w:rsid w:val="00257A45"/>
    <w:rsid w:val="00257BB5"/>
    <w:rsid w:val="00257DAF"/>
    <w:rsid w:val="002610B8"/>
    <w:rsid w:val="00262D33"/>
    <w:rsid w:val="00263E9B"/>
    <w:rsid w:val="002646C4"/>
    <w:rsid w:val="00265D11"/>
    <w:rsid w:val="00265F11"/>
    <w:rsid w:val="00266579"/>
    <w:rsid w:val="00267810"/>
    <w:rsid w:val="00270D68"/>
    <w:rsid w:val="00270D8E"/>
    <w:rsid w:val="00271119"/>
    <w:rsid w:val="00271B60"/>
    <w:rsid w:val="002728E3"/>
    <w:rsid w:val="00273A6A"/>
    <w:rsid w:val="00274007"/>
    <w:rsid w:val="002751AD"/>
    <w:rsid w:val="0027565E"/>
    <w:rsid w:val="00275EA6"/>
    <w:rsid w:val="00276C3C"/>
    <w:rsid w:val="00276C45"/>
    <w:rsid w:val="0028133C"/>
    <w:rsid w:val="00281C11"/>
    <w:rsid w:val="00281E9A"/>
    <w:rsid w:val="002833F4"/>
    <w:rsid w:val="00284CC8"/>
    <w:rsid w:val="00286C90"/>
    <w:rsid w:val="00286F47"/>
    <w:rsid w:val="0029096F"/>
    <w:rsid w:val="002918AD"/>
    <w:rsid w:val="0029298C"/>
    <w:rsid w:val="00293B4F"/>
    <w:rsid w:val="00294740"/>
    <w:rsid w:val="00294A3C"/>
    <w:rsid w:val="00295489"/>
    <w:rsid w:val="0029648D"/>
    <w:rsid w:val="00296E15"/>
    <w:rsid w:val="002A09D7"/>
    <w:rsid w:val="002A1032"/>
    <w:rsid w:val="002A3817"/>
    <w:rsid w:val="002A4DF3"/>
    <w:rsid w:val="002A66FF"/>
    <w:rsid w:val="002B1530"/>
    <w:rsid w:val="002B2E59"/>
    <w:rsid w:val="002B52AB"/>
    <w:rsid w:val="002B6F6E"/>
    <w:rsid w:val="002C0691"/>
    <w:rsid w:val="002C0A23"/>
    <w:rsid w:val="002C108C"/>
    <w:rsid w:val="002C1A22"/>
    <w:rsid w:val="002C2076"/>
    <w:rsid w:val="002C239C"/>
    <w:rsid w:val="002C48A2"/>
    <w:rsid w:val="002C4D9F"/>
    <w:rsid w:val="002C508E"/>
    <w:rsid w:val="002C650A"/>
    <w:rsid w:val="002C6AB0"/>
    <w:rsid w:val="002C7FEE"/>
    <w:rsid w:val="002D006E"/>
    <w:rsid w:val="002D01EE"/>
    <w:rsid w:val="002D0564"/>
    <w:rsid w:val="002D0AEF"/>
    <w:rsid w:val="002D0B59"/>
    <w:rsid w:val="002D1C34"/>
    <w:rsid w:val="002D30CB"/>
    <w:rsid w:val="002D377D"/>
    <w:rsid w:val="002D3F8A"/>
    <w:rsid w:val="002D55B7"/>
    <w:rsid w:val="002D6230"/>
    <w:rsid w:val="002D67A0"/>
    <w:rsid w:val="002D6880"/>
    <w:rsid w:val="002D6D0C"/>
    <w:rsid w:val="002D6F12"/>
    <w:rsid w:val="002D7F34"/>
    <w:rsid w:val="002E0184"/>
    <w:rsid w:val="002E0C92"/>
    <w:rsid w:val="002E1285"/>
    <w:rsid w:val="002E1348"/>
    <w:rsid w:val="002E1F1B"/>
    <w:rsid w:val="002E21A5"/>
    <w:rsid w:val="002E2A39"/>
    <w:rsid w:val="002E3128"/>
    <w:rsid w:val="002E372B"/>
    <w:rsid w:val="002E5164"/>
    <w:rsid w:val="002E5DB1"/>
    <w:rsid w:val="002E73A6"/>
    <w:rsid w:val="002E7A04"/>
    <w:rsid w:val="002E7AE8"/>
    <w:rsid w:val="002E7D0C"/>
    <w:rsid w:val="002F1046"/>
    <w:rsid w:val="002F176B"/>
    <w:rsid w:val="002F2A19"/>
    <w:rsid w:val="002F5AD5"/>
    <w:rsid w:val="002F5F52"/>
    <w:rsid w:val="002F622D"/>
    <w:rsid w:val="002F69BD"/>
    <w:rsid w:val="002F6B4E"/>
    <w:rsid w:val="003004B9"/>
    <w:rsid w:val="00300873"/>
    <w:rsid w:val="00300F53"/>
    <w:rsid w:val="00301DA2"/>
    <w:rsid w:val="0030225D"/>
    <w:rsid w:val="00302AE8"/>
    <w:rsid w:val="00303649"/>
    <w:rsid w:val="003042EF"/>
    <w:rsid w:val="0030537A"/>
    <w:rsid w:val="00306B34"/>
    <w:rsid w:val="00306CED"/>
    <w:rsid w:val="003102B1"/>
    <w:rsid w:val="00311A17"/>
    <w:rsid w:val="00311C63"/>
    <w:rsid w:val="00311DAA"/>
    <w:rsid w:val="00314459"/>
    <w:rsid w:val="003147D0"/>
    <w:rsid w:val="00317771"/>
    <w:rsid w:val="003177F4"/>
    <w:rsid w:val="00317AC6"/>
    <w:rsid w:val="003202DE"/>
    <w:rsid w:val="003206AC"/>
    <w:rsid w:val="0032097C"/>
    <w:rsid w:val="00320D13"/>
    <w:rsid w:val="00321B52"/>
    <w:rsid w:val="003220F5"/>
    <w:rsid w:val="00324CEA"/>
    <w:rsid w:val="003266EF"/>
    <w:rsid w:val="003268E9"/>
    <w:rsid w:val="0033142C"/>
    <w:rsid w:val="003317C3"/>
    <w:rsid w:val="00331D8E"/>
    <w:rsid w:val="003326C7"/>
    <w:rsid w:val="003340BC"/>
    <w:rsid w:val="00336B93"/>
    <w:rsid w:val="0033725B"/>
    <w:rsid w:val="0033772C"/>
    <w:rsid w:val="003413B6"/>
    <w:rsid w:val="00342047"/>
    <w:rsid w:val="0034263A"/>
    <w:rsid w:val="00343AF2"/>
    <w:rsid w:val="00343D11"/>
    <w:rsid w:val="00345813"/>
    <w:rsid w:val="003473F1"/>
    <w:rsid w:val="0034746A"/>
    <w:rsid w:val="0035062D"/>
    <w:rsid w:val="00350B69"/>
    <w:rsid w:val="00351C38"/>
    <w:rsid w:val="00352281"/>
    <w:rsid w:val="00353085"/>
    <w:rsid w:val="00353BD7"/>
    <w:rsid w:val="0035422C"/>
    <w:rsid w:val="00354AF0"/>
    <w:rsid w:val="00354C14"/>
    <w:rsid w:val="00356567"/>
    <w:rsid w:val="003617DC"/>
    <w:rsid w:val="0036184C"/>
    <w:rsid w:val="00363A93"/>
    <w:rsid w:val="00364307"/>
    <w:rsid w:val="00365A7F"/>
    <w:rsid w:val="00366957"/>
    <w:rsid w:val="003669AD"/>
    <w:rsid w:val="003708EB"/>
    <w:rsid w:val="00371C2B"/>
    <w:rsid w:val="0037298A"/>
    <w:rsid w:val="00372D25"/>
    <w:rsid w:val="00373CC8"/>
    <w:rsid w:val="0037414C"/>
    <w:rsid w:val="00375BC5"/>
    <w:rsid w:val="003802F2"/>
    <w:rsid w:val="0038049E"/>
    <w:rsid w:val="00380960"/>
    <w:rsid w:val="003836F9"/>
    <w:rsid w:val="00383EB6"/>
    <w:rsid w:val="00384F12"/>
    <w:rsid w:val="00386205"/>
    <w:rsid w:val="0038633B"/>
    <w:rsid w:val="003863EB"/>
    <w:rsid w:val="0038719F"/>
    <w:rsid w:val="003871BB"/>
    <w:rsid w:val="003874B5"/>
    <w:rsid w:val="00387C08"/>
    <w:rsid w:val="00391F74"/>
    <w:rsid w:val="00392288"/>
    <w:rsid w:val="003929D4"/>
    <w:rsid w:val="00393D12"/>
    <w:rsid w:val="00393E82"/>
    <w:rsid w:val="003944F5"/>
    <w:rsid w:val="00394B96"/>
    <w:rsid w:val="00396432"/>
    <w:rsid w:val="0039674F"/>
    <w:rsid w:val="003969F1"/>
    <w:rsid w:val="003A1996"/>
    <w:rsid w:val="003A1EB4"/>
    <w:rsid w:val="003A30E0"/>
    <w:rsid w:val="003A4FF6"/>
    <w:rsid w:val="003A5096"/>
    <w:rsid w:val="003A5C36"/>
    <w:rsid w:val="003A65B0"/>
    <w:rsid w:val="003A6790"/>
    <w:rsid w:val="003A6EBD"/>
    <w:rsid w:val="003A7B38"/>
    <w:rsid w:val="003B01CE"/>
    <w:rsid w:val="003B0AA2"/>
    <w:rsid w:val="003B0B2E"/>
    <w:rsid w:val="003B11C7"/>
    <w:rsid w:val="003B12A0"/>
    <w:rsid w:val="003B1AF0"/>
    <w:rsid w:val="003B33D8"/>
    <w:rsid w:val="003B39B8"/>
    <w:rsid w:val="003B3C5E"/>
    <w:rsid w:val="003B3E42"/>
    <w:rsid w:val="003B49CC"/>
    <w:rsid w:val="003B57AC"/>
    <w:rsid w:val="003B5F71"/>
    <w:rsid w:val="003B6424"/>
    <w:rsid w:val="003B73DA"/>
    <w:rsid w:val="003B7D44"/>
    <w:rsid w:val="003B7FA1"/>
    <w:rsid w:val="003C031D"/>
    <w:rsid w:val="003C03D7"/>
    <w:rsid w:val="003C06D0"/>
    <w:rsid w:val="003C0AB5"/>
    <w:rsid w:val="003C0B4D"/>
    <w:rsid w:val="003C1B37"/>
    <w:rsid w:val="003C1DD9"/>
    <w:rsid w:val="003C2E6D"/>
    <w:rsid w:val="003C2EF3"/>
    <w:rsid w:val="003C4339"/>
    <w:rsid w:val="003C535D"/>
    <w:rsid w:val="003C5DCA"/>
    <w:rsid w:val="003C60DE"/>
    <w:rsid w:val="003D0034"/>
    <w:rsid w:val="003D090F"/>
    <w:rsid w:val="003D21AF"/>
    <w:rsid w:val="003D3E1B"/>
    <w:rsid w:val="003D4F78"/>
    <w:rsid w:val="003D5507"/>
    <w:rsid w:val="003D597D"/>
    <w:rsid w:val="003D5DEA"/>
    <w:rsid w:val="003D62A5"/>
    <w:rsid w:val="003E1E07"/>
    <w:rsid w:val="003E2321"/>
    <w:rsid w:val="003E3A2C"/>
    <w:rsid w:val="003E44F8"/>
    <w:rsid w:val="003E4B59"/>
    <w:rsid w:val="003E4C43"/>
    <w:rsid w:val="003E5833"/>
    <w:rsid w:val="003E62EB"/>
    <w:rsid w:val="003F29F0"/>
    <w:rsid w:val="003F336B"/>
    <w:rsid w:val="003F350E"/>
    <w:rsid w:val="003F3997"/>
    <w:rsid w:val="003F39C1"/>
    <w:rsid w:val="003F420F"/>
    <w:rsid w:val="003F4CA1"/>
    <w:rsid w:val="003F54F5"/>
    <w:rsid w:val="003F704D"/>
    <w:rsid w:val="00400AED"/>
    <w:rsid w:val="00400F43"/>
    <w:rsid w:val="0040152B"/>
    <w:rsid w:val="0040295F"/>
    <w:rsid w:val="004050A2"/>
    <w:rsid w:val="004062E2"/>
    <w:rsid w:val="00406F72"/>
    <w:rsid w:val="00410981"/>
    <w:rsid w:val="0041197C"/>
    <w:rsid w:val="00412260"/>
    <w:rsid w:val="0041245B"/>
    <w:rsid w:val="00414022"/>
    <w:rsid w:val="004161DC"/>
    <w:rsid w:val="0041653D"/>
    <w:rsid w:val="00416E24"/>
    <w:rsid w:val="004204C1"/>
    <w:rsid w:val="00420629"/>
    <w:rsid w:val="00420AC8"/>
    <w:rsid w:val="00420C42"/>
    <w:rsid w:val="00420F71"/>
    <w:rsid w:val="00422B30"/>
    <w:rsid w:val="00425107"/>
    <w:rsid w:val="00425243"/>
    <w:rsid w:val="00425E5C"/>
    <w:rsid w:val="00426EC5"/>
    <w:rsid w:val="004273E9"/>
    <w:rsid w:val="004303BC"/>
    <w:rsid w:val="00430CBF"/>
    <w:rsid w:val="00430DF0"/>
    <w:rsid w:val="00431998"/>
    <w:rsid w:val="004344D5"/>
    <w:rsid w:val="00435683"/>
    <w:rsid w:val="004356A3"/>
    <w:rsid w:val="00436C8B"/>
    <w:rsid w:val="00437652"/>
    <w:rsid w:val="0044148E"/>
    <w:rsid w:val="00443484"/>
    <w:rsid w:val="00444229"/>
    <w:rsid w:val="0044496C"/>
    <w:rsid w:val="00447370"/>
    <w:rsid w:val="0044758B"/>
    <w:rsid w:val="004476B1"/>
    <w:rsid w:val="00447E03"/>
    <w:rsid w:val="004508CD"/>
    <w:rsid w:val="0045164F"/>
    <w:rsid w:val="004517B1"/>
    <w:rsid w:val="0045218F"/>
    <w:rsid w:val="00454569"/>
    <w:rsid w:val="00455371"/>
    <w:rsid w:val="00457752"/>
    <w:rsid w:val="00457B89"/>
    <w:rsid w:val="00457E93"/>
    <w:rsid w:val="00460276"/>
    <w:rsid w:val="00462EF9"/>
    <w:rsid w:val="004633EC"/>
    <w:rsid w:val="004640C2"/>
    <w:rsid w:val="00464D07"/>
    <w:rsid w:val="004651F5"/>
    <w:rsid w:val="00465FA3"/>
    <w:rsid w:val="00472344"/>
    <w:rsid w:val="00472C0A"/>
    <w:rsid w:val="00472DD9"/>
    <w:rsid w:val="00475FA5"/>
    <w:rsid w:val="004806B3"/>
    <w:rsid w:val="00480871"/>
    <w:rsid w:val="0048296B"/>
    <w:rsid w:val="00484245"/>
    <w:rsid w:val="0048715E"/>
    <w:rsid w:val="00491013"/>
    <w:rsid w:val="00491105"/>
    <w:rsid w:val="00491D67"/>
    <w:rsid w:val="00492DA1"/>
    <w:rsid w:val="00494456"/>
    <w:rsid w:val="004946EB"/>
    <w:rsid w:val="00494FC8"/>
    <w:rsid w:val="00496190"/>
    <w:rsid w:val="004964D4"/>
    <w:rsid w:val="00496830"/>
    <w:rsid w:val="004969E9"/>
    <w:rsid w:val="00496CDE"/>
    <w:rsid w:val="004970F4"/>
    <w:rsid w:val="004972FE"/>
    <w:rsid w:val="004A0403"/>
    <w:rsid w:val="004A086F"/>
    <w:rsid w:val="004A1BAF"/>
    <w:rsid w:val="004A3C13"/>
    <w:rsid w:val="004A4B98"/>
    <w:rsid w:val="004A4F80"/>
    <w:rsid w:val="004B2E90"/>
    <w:rsid w:val="004B360B"/>
    <w:rsid w:val="004B3827"/>
    <w:rsid w:val="004B489E"/>
    <w:rsid w:val="004B6B9C"/>
    <w:rsid w:val="004B7A8B"/>
    <w:rsid w:val="004B7E40"/>
    <w:rsid w:val="004C020A"/>
    <w:rsid w:val="004C0F82"/>
    <w:rsid w:val="004C21E2"/>
    <w:rsid w:val="004C3305"/>
    <w:rsid w:val="004C37F3"/>
    <w:rsid w:val="004C5234"/>
    <w:rsid w:val="004C6974"/>
    <w:rsid w:val="004C6AA6"/>
    <w:rsid w:val="004C7F78"/>
    <w:rsid w:val="004D1CB2"/>
    <w:rsid w:val="004D26C4"/>
    <w:rsid w:val="004D2735"/>
    <w:rsid w:val="004D27E3"/>
    <w:rsid w:val="004D4B40"/>
    <w:rsid w:val="004D52F8"/>
    <w:rsid w:val="004D637A"/>
    <w:rsid w:val="004E2510"/>
    <w:rsid w:val="004E2F39"/>
    <w:rsid w:val="004E3EDA"/>
    <w:rsid w:val="004E44ED"/>
    <w:rsid w:val="004E6103"/>
    <w:rsid w:val="004E702D"/>
    <w:rsid w:val="004E734F"/>
    <w:rsid w:val="004E7418"/>
    <w:rsid w:val="004E7588"/>
    <w:rsid w:val="004E7F23"/>
    <w:rsid w:val="004F1D5C"/>
    <w:rsid w:val="004F3231"/>
    <w:rsid w:val="004F4987"/>
    <w:rsid w:val="004F6423"/>
    <w:rsid w:val="004F6474"/>
    <w:rsid w:val="00500206"/>
    <w:rsid w:val="005005CD"/>
    <w:rsid w:val="0050438D"/>
    <w:rsid w:val="0050511F"/>
    <w:rsid w:val="005057DD"/>
    <w:rsid w:val="00507397"/>
    <w:rsid w:val="00507DEA"/>
    <w:rsid w:val="00507DEC"/>
    <w:rsid w:val="00510403"/>
    <w:rsid w:val="0051041E"/>
    <w:rsid w:val="00510522"/>
    <w:rsid w:val="00512F72"/>
    <w:rsid w:val="005140A1"/>
    <w:rsid w:val="005150E1"/>
    <w:rsid w:val="00516F04"/>
    <w:rsid w:val="00520F35"/>
    <w:rsid w:val="00522F5A"/>
    <w:rsid w:val="005239CB"/>
    <w:rsid w:val="005277E0"/>
    <w:rsid w:val="00530750"/>
    <w:rsid w:val="00533156"/>
    <w:rsid w:val="00533548"/>
    <w:rsid w:val="00534170"/>
    <w:rsid w:val="00534CEB"/>
    <w:rsid w:val="00536EF5"/>
    <w:rsid w:val="00537654"/>
    <w:rsid w:val="00541196"/>
    <w:rsid w:val="00541556"/>
    <w:rsid w:val="005415BC"/>
    <w:rsid w:val="00541C96"/>
    <w:rsid w:val="00542931"/>
    <w:rsid w:val="005435F4"/>
    <w:rsid w:val="00544176"/>
    <w:rsid w:val="0054468C"/>
    <w:rsid w:val="0054610A"/>
    <w:rsid w:val="00546159"/>
    <w:rsid w:val="005469D1"/>
    <w:rsid w:val="00547041"/>
    <w:rsid w:val="00552595"/>
    <w:rsid w:val="00552A97"/>
    <w:rsid w:val="00552DAD"/>
    <w:rsid w:val="00553209"/>
    <w:rsid w:val="005551DB"/>
    <w:rsid w:val="00555270"/>
    <w:rsid w:val="0055727E"/>
    <w:rsid w:val="0055782E"/>
    <w:rsid w:val="00557AF1"/>
    <w:rsid w:val="00557DF5"/>
    <w:rsid w:val="00560261"/>
    <w:rsid w:val="00561191"/>
    <w:rsid w:val="005617EE"/>
    <w:rsid w:val="00561822"/>
    <w:rsid w:val="00561EBC"/>
    <w:rsid w:val="005641DB"/>
    <w:rsid w:val="00565469"/>
    <w:rsid w:val="005669B2"/>
    <w:rsid w:val="00566C34"/>
    <w:rsid w:val="00567C7C"/>
    <w:rsid w:val="005703C8"/>
    <w:rsid w:val="00572542"/>
    <w:rsid w:val="00572E42"/>
    <w:rsid w:val="00573325"/>
    <w:rsid w:val="005738E7"/>
    <w:rsid w:val="0057524C"/>
    <w:rsid w:val="005771C4"/>
    <w:rsid w:val="0057745C"/>
    <w:rsid w:val="00577E5C"/>
    <w:rsid w:val="00581B05"/>
    <w:rsid w:val="00581D5A"/>
    <w:rsid w:val="00582AD8"/>
    <w:rsid w:val="00582D08"/>
    <w:rsid w:val="00584E20"/>
    <w:rsid w:val="00586968"/>
    <w:rsid w:val="00587386"/>
    <w:rsid w:val="005873A4"/>
    <w:rsid w:val="005873F9"/>
    <w:rsid w:val="00587AF9"/>
    <w:rsid w:val="00587B78"/>
    <w:rsid w:val="005929E7"/>
    <w:rsid w:val="0059353E"/>
    <w:rsid w:val="005960F6"/>
    <w:rsid w:val="00596577"/>
    <w:rsid w:val="00597178"/>
    <w:rsid w:val="0059742B"/>
    <w:rsid w:val="0059771D"/>
    <w:rsid w:val="005A1FC3"/>
    <w:rsid w:val="005A27BD"/>
    <w:rsid w:val="005A54FF"/>
    <w:rsid w:val="005B0083"/>
    <w:rsid w:val="005B11C4"/>
    <w:rsid w:val="005B251F"/>
    <w:rsid w:val="005B2E9E"/>
    <w:rsid w:val="005B3432"/>
    <w:rsid w:val="005B4E18"/>
    <w:rsid w:val="005B5DBE"/>
    <w:rsid w:val="005B65B6"/>
    <w:rsid w:val="005B6AB7"/>
    <w:rsid w:val="005B7C92"/>
    <w:rsid w:val="005B7E25"/>
    <w:rsid w:val="005C06EB"/>
    <w:rsid w:val="005C1281"/>
    <w:rsid w:val="005C3021"/>
    <w:rsid w:val="005C350E"/>
    <w:rsid w:val="005C3E28"/>
    <w:rsid w:val="005C3F6A"/>
    <w:rsid w:val="005C42D6"/>
    <w:rsid w:val="005C5A9D"/>
    <w:rsid w:val="005C60AC"/>
    <w:rsid w:val="005D0C3D"/>
    <w:rsid w:val="005D10F6"/>
    <w:rsid w:val="005D17DB"/>
    <w:rsid w:val="005D3F8C"/>
    <w:rsid w:val="005D42BD"/>
    <w:rsid w:val="005D553A"/>
    <w:rsid w:val="005D5548"/>
    <w:rsid w:val="005D5C01"/>
    <w:rsid w:val="005D65F4"/>
    <w:rsid w:val="005D67C0"/>
    <w:rsid w:val="005D6D17"/>
    <w:rsid w:val="005D6F7B"/>
    <w:rsid w:val="005D769B"/>
    <w:rsid w:val="005E0E71"/>
    <w:rsid w:val="005E11B1"/>
    <w:rsid w:val="005E338B"/>
    <w:rsid w:val="005E4703"/>
    <w:rsid w:val="005E4CFB"/>
    <w:rsid w:val="005E54DB"/>
    <w:rsid w:val="005E5941"/>
    <w:rsid w:val="005E6471"/>
    <w:rsid w:val="005E64CA"/>
    <w:rsid w:val="005E650C"/>
    <w:rsid w:val="005E6E44"/>
    <w:rsid w:val="005E6EB5"/>
    <w:rsid w:val="005F0C73"/>
    <w:rsid w:val="005F2C6E"/>
    <w:rsid w:val="005F5F35"/>
    <w:rsid w:val="005F7169"/>
    <w:rsid w:val="0060132E"/>
    <w:rsid w:val="00601F5D"/>
    <w:rsid w:val="00602A9A"/>
    <w:rsid w:val="00602F65"/>
    <w:rsid w:val="00603931"/>
    <w:rsid w:val="00604499"/>
    <w:rsid w:val="0060536E"/>
    <w:rsid w:val="006054BA"/>
    <w:rsid w:val="00605958"/>
    <w:rsid w:val="00605C7B"/>
    <w:rsid w:val="006071D8"/>
    <w:rsid w:val="006077B5"/>
    <w:rsid w:val="006105B1"/>
    <w:rsid w:val="006107FB"/>
    <w:rsid w:val="0061085D"/>
    <w:rsid w:val="00610B50"/>
    <w:rsid w:val="00610BF7"/>
    <w:rsid w:val="00612DCB"/>
    <w:rsid w:val="00613C97"/>
    <w:rsid w:val="00614377"/>
    <w:rsid w:val="006146B0"/>
    <w:rsid w:val="0061470B"/>
    <w:rsid w:val="00614754"/>
    <w:rsid w:val="006149E2"/>
    <w:rsid w:val="00614EED"/>
    <w:rsid w:val="006164E2"/>
    <w:rsid w:val="00617BE5"/>
    <w:rsid w:val="006239D4"/>
    <w:rsid w:val="0062417E"/>
    <w:rsid w:val="006254D5"/>
    <w:rsid w:val="006255D0"/>
    <w:rsid w:val="006256A2"/>
    <w:rsid w:val="00626B09"/>
    <w:rsid w:val="00627066"/>
    <w:rsid w:val="00627840"/>
    <w:rsid w:val="00630AD3"/>
    <w:rsid w:val="00632456"/>
    <w:rsid w:val="00632E59"/>
    <w:rsid w:val="00632F17"/>
    <w:rsid w:val="006331D5"/>
    <w:rsid w:val="006332C9"/>
    <w:rsid w:val="006337D3"/>
    <w:rsid w:val="006339B4"/>
    <w:rsid w:val="006347E9"/>
    <w:rsid w:val="00634B61"/>
    <w:rsid w:val="00635ACB"/>
    <w:rsid w:val="006364B4"/>
    <w:rsid w:val="00640238"/>
    <w:rsid w:val="00640FD3"/>
    <w:rsid w:val="006415C9"/>
    <w:rsid w:val="00641E4C"/>
    <w:rsid w:val="00641FB1"/>
    <w:rsid w:val="0064259F"/>
    <w:rsid w:val="00642C7F"/>
    <w:rsid w:val="00642FBD"/>
    <w:rsid w:val="0064408A"/>
    <w:rsid w:val="00645A3E"/>
    <w:rsid w:val="00646943"/>
    <w:rsid w:val="006469FC"/>
    <w:rsid w:val="00647852"/>
    <w:rsid w:val="00647AFF"/>
    <w:rsid w:val="006516E2"/>
    <w:rsid w:val="006518D8"/>
    <w:rsid w:val="0065614E"/>
    <w:rsid w:val="006570CB"/>
    <w:rsid w:val="00657AC6"/>
    <w:rsid w:val="00660196"/>
    <w:rsid w:val="00660B6B"/>
    <w:rsid w:val="006611FE"/>
    <w:rsid w:val="006614DD"/>
    <w:rsid w:val="00662635"/>
    <w:rsid w:val="00663867"/>
    <w:rsid w:val="00664F81"/>
    <w:rsid w:val="00665216"/>
    <w:rsid w:val="00671938"/>
    <w:rsid w:val="00671C1A"/>
    <w:rsid w:val="006731A2"/>
    <w:rsid w:val="00673B6C"/>
    <w:rsid w:val="00674C47"/>
    <w:rsid w:val="00675507"/>
    <w:rsid w:val="006756DE"/>
    <w:rsid w:val="0067642E"/>
    <w:rsid w:val="00676740"/>
    <w:rsid w:val="0067784B"/>
    <w:rsid w:val="00677F60"/>
    <w:rsid w:val="00680C43"/>
    <w:rsid w:val="00681AD1"/>
    <w:rsid w:val="00682484"/>
    <w:rsid w:val="006845DB"/>
    <w:rsid w:val="006851C6"/>
    <w:rsid w:val="00687C5B"/>
    <w:rsid w:val="00690D9D"/>
    <w:rsid w:val="0069177B"/>
    <w:rsid w:val="006924C4"/>
    <w:rsid w:val="00694053"/>
    <w:rsid w:val="00694CCC"/>
    <w:rsid w:val="00695D71"/>
    <w:rsid w:val="00695F21"/>
    <w:rsid w:val="006962BE"/>
    <w:rsid w:val="0069648F"/>
    <w:rsid w:val="00696673"/>
    <w:rsid w:val="00696E32"/>
    <w:rsid w:val="006973ED"/>
    <w:rsid w:val="0069768A"/>
    <w:rsid w:val="006A0387"/>
    <w:rsid w:val="006A119C"/>
    <w:rsid w:val="006A2800"/>
    <w:rsid w:val="006A3441"/>
    <w:rsid w:val="006A4372"/>
    <w:rsid w:val="006A620B"/>
    <w:rsid w:val="006A6887"/>
    <w:rsid w:val="006A6FEC"/>
    <w:rsid w:val="006B022E"/>
    <w:rsid w:val="006B05D8"/>
    <w:rsid w:val="006B41E2"/>
    <w:rsid w:val="006B56A2"/>
    <w:rsid w:val="006B6541"/>
    <w:rsid w:val="006C04E5"/>
    <w:rsid w:val="006C151B"/>
    <w:rsid w:val="006C3024"/>
    <w:rsid w:val="006C39ED"/>
    <w:rsid w:val="006C3D40"/>
    <w:rsid w:val="006C4787"/>
    <w:rsid w:val="006C4C79"/>
    <w:rsid w:val="006C523B"/>
    <w:rsid w:val="006C53E8"/>
    <w:rsid w:val="006C5C3E"/>
    <w:rsid w:val="006C70AE"/>
    <w:rsid w:val="006C7201"/>
    <w:rsid w:val="006C7E0B"/>
    <w:rsid w:val="006C7FEF"/>
    <w:rsid w:val="006D0599"/>
    <w:rsid w:val="006D07B1"/>
    <w:rsid w:val="006D07E9"/>
    <w:rsid w:val="006D12A7"/>
    <w:rsid w:val="006D14FA"/>
    <w:rsid w:val="006D1548"/>
    <w:rsid w:val="006D1CD7"/>
    <w:rsid w:val="006D2241"/>
    <w:rsid w:val="006D2BB1"/>
    <w:rsid w:val="006D7A1C"/>
    <w:rsid w:val="006D7C88"/>
    <w:rsid w:val="006D7F27"/>
    <w:rsid w:val="006E10A8"/>
    <w:rsid w:val="006E187A"/>
    <w:rsid w:val="006E1EFD"/>
    <w:rsid w:val="006E27DB"/>
    <w:rsid w:val="006E2AED"/>
    <w:rsid w:val="006E2AEE"/>
    <w:rsid w:val="006E2FAB"/>
    <w:rsid w:val="006E4934"/>
    <w:rsid w:val="006E4F83"/>
    <w:rsid w:val="006E78AA"/>
    <w:rsid w:val="006E79C2"/>
    <w:rsid w:val="006E7A5F"/>
    <w:rsid w:val="006F028B"/>
    <w:rsid w:val="006F2465"/>
    <w:rsid w:val="006F2727"/>
    <w:rsid w:val="006F3191"/>
    <w:rsid w:val="006F335B"/>
    <w:rsid w:val="006F3761"/>
    <w:rsid w:val="006F3787"/>
    <w:rsid w:val="006F3AD2"/>
    <w:rsid w:val="006F400A"/>
    <w:rsid w:val="006F4209"/>
    <w:rsid w:val="006F443D"/>
    <w:rsid w:val="006F6256"/>
    <w:rsid w:val="006F79E5"/>
    <w:rsid w:val="006F7A28"/>
    <w:rsid w:val="00700731"/>
    <w:rsid w:val="00700B64"/>
    <w:rsid w:val="007015A5"/>
    <w:rsid w:val="00702444"/>
    <w:rsid w:val="00702BFD"/>
    <w:rsid w:val="00703C65"/>
    <w:rsid w:val="00704071"/>
    <w:rsid w:val="00704283"/>
    <w:rsid w:val="007049A3"/>
    <w:rsid w:val="0070541D"/>
    <w:rsid w:val="0070570B"/>
    <w:rsid w:val="00705B2F"/>
    <w:rsid w:val="00705BF7"/>
    <w:rsid w:val="00705C71"/>
    <w:rsid w:val="0070642A"/>
    <w:rsid w:val="00706575"/>
    <w:rsid w:val="00706EA4"/>
    <w:rsid w:val="007073B5"/>
    <w:rsid w:val="007078CE"/>
    <w:rsid w:val="00711199"/>
    <w:rsid w:val="007114C4"/>
    <w:rsid w:val="00711658"/>
    <w:rsid w:val="00712785"/>
    <w:rsid w:val="00715C3D"/>
    <w:rsid w:val="00715EE9"/>
    <w:rsid w:val="00715EF0"/>
    <w:rsid w:val="00716CF2"/>
    <w:rsid w:val="00716FA7"/>
    <w:rsid w:val="00717667"/>
    <w:rsid w:val="00717C78"/>
    <w:rsid w:val="00717D6E"/>
    <w:rsid w:val="0072208B"/>
    <w:rsid w:val="0072326D"/>
    <w:rsid w:val="00724A2A"/>
    <w:rsid w:val="007257E6"/>
    <w:rsid w:val="00725EAC"/>
    <w:rsid w:val="00727D27"/>
    <w:rsid w:val="00730FEA"/>
    <w:rsid w:val="007312D7"/>
    <w:rsid w:val="007319D6"/>
    <w:rsid w:val="00732277"/>
    <w:rsid w:val="007335E4"/>
    <w:rsid w:val="007339D4"/>
    <w:rsid w:val="00735840"/>
    <w:rsid w:val="007371C8"/>
    <w:rsid w:val="007400BD"/>
    <w:rsid w:val="00740319"/>
    <w:rsid w:val="00740445"/>
    <w:rsid w:val="00743D7E"/>
    <w:rsid w:val="00744C5A"/>
    <w:rsid w:val="00745009"/>
    <w:rsid w:val="007453DB"/>
    <w:rsid w:val="0074567F"/>
    <w:rsid w:val="00745E55"/>
    <w:rsid w:val="00746DDB"/>
    <w:rsid w:val="007471D4"/>
    <w:rsid w:val="00747548"/>
    <w:rsid w:val="00750A98"/>
    <w:rsid w:val="0075212C"/>
    <w:rsid w:val="00752860"/>
    <w:rsid w:val="007537AA"/>
    <w:rsid w:val="00755574"/>
    <w:rsid w:val="007573D4"/>
    <w:rsid w:val="007610C7"/>
    <w:rsid w:val="00762807"/>
    <w:rsid w:val="00762C20"/>
    <w:rsid w:val="007631C7"/>
    <w:rsid w:val="007667EB"/>
    <w:rsid w:val="007679A8"/>
    <w:rsid w:val="00767F16"/>
    <w:rsid w:val="007714AF"/>
    <w:rsid w:val="00773357"/>
    <w:rsid w:val="007735A9"/>
    <w:rsid w:val="00774627"/>
    <w:rsid w:val="007777E4"/>
    <w:rsid w:val="0078001C"/>
    <w:rsid w:val="007802B4"/>
    <w:rsid w:val="00780353"/>
    <w:rsid w:val="00780F26"/>
    <w:rsid w:val="007819F5"/>
    <w:rsid w:val="00781FEC"/>
    <w:rsid w:val="00783768"/>
    <w:rsid w:val="00784DAF"/>
    <w:rsid w:val="00784F2F"/>
    <w:rsid w:val="00785185"/>
    <w:rsid w:val="00785A96"/>
    <w:rsid w:val="00785E10"/>
    <w:rsid w:val="0079180D"/>
    <w:rsid w:val="00792C8C"/>
    <w:rsid w:val="007932B6"/>
    <w:rsid w:val="0079420A"/>
    <w:rsid w:val="00794743"/>
    <w:rsid w:val="00795BD1"/>
    <w:rsid w:val="00797D03"/>
    <w:rsid w:val="007A2C07"/>
    <w:rsid w:val="007A2EED"/>
    <w:rsid w:val="007A38AF"/>
    <w:rsid w:val="007A5BF7"/>
    <w:rsid w:val="007A70DE"/>
    <w:rsid w:val="007B04F3"/>
    <w:rsid w:val="007B16CB"/>
    <w:rsid w:val="007B18F9"/>
    <w:rsid w:val="007B31B7"/>
    <w:rsid w:val="007B3479"/>
    <w:rsid w:val="007B3623"/>
    <w:rsid w:val="007B4089"/>
    <w:rsid w:val="007B7272"/>
    <w:rsid w:val="007B760D"/>
    <w:rsid w:val="007C1412"/>
    <w:rsid w:val="007C18F1"/>
    <w:rsid w:val="007C204F"/>
    <w:rsid w:val="007C2BEF"/>
    <w:rsid w:val="007C5119"/>
    <w:rsid w:val="007C5C83"/>
    <w:rsid w:val="007C6609"/>
    <w:rsid w:val="007D0FC7"/>
    <w:rsid w:val="007D1143"/>
    <w:rsid w:val="007D2672"/>
    <w:rsid w:val="007D2F25"/>
    <w:rsid w:val="007D34CE"/>
    <w:rsid w:val="007D37F7"/>
    <w:rsid w:val="007D39BB"/>
    <w:rsid w:val="007D44E2"/>
    <w:rsid w:val="007D4D0B"/>
    <w:rsid w:val="007D5132"/>
    <w:rsid w:val="007D544D"/>
    <w:rsid w:val="007D6573"/>
    <w:rsid w:val="007E0438"/>
    <w:rsid w:val="007E0773"/>
    <w:rsid w:val="007E0A8A"/>
    <w:rsid w:val="007E21DB"/>
    <w:rsid w:val="007E22B3"/>
    <w:rsid w:val="007E3475"/>
    <w:rsid w:val="007E370F"/>
    <w:rsid w:val="007E39E3"/>
    <w:rsid w:val="007E4DC5"/>
    <w:rsid w:val="007E5BBE"/>
    <w:rsid w:val="007E5DF7"/>
    <w:rsid w:val="007E6325"/>
    <w:rsid w:val="007E6E69"/>
    <w:rsid w:val="007E6FBA"/>
    <w:rsid w:val="007E73D6"/>
    <w:rsid w:val="007E7EBE"/>
    <w:rsid w:val="007F0121"/>
    <w:rsid w:val="007F03F6"/>
    <w:rsid w:val="007F0C4B"/>
    <w:rsid w:val="007F1AB6"/>
    <w:rsid w:val="007F4C15"/>
    <w:rsid w:val="007F4DD0"/>
    <w:rsid w:val="007F56D3"/>
    <w:rsid w:val="007F5D22"/>
    <w:rsid w:val="007F70D8"/>
    <w:rsid w:val="007F775B"/>
    <w:rsid w:val="007F7FA5"/>
    <w:rsid w:val="00803630"/>
    <w:rsid w:val="00803698"/>
    <w:rsid w:val="00803C79"/>
    <w:rsid w:val="00804BEA"/>
    <w:rsid w:val="00805A80"/>
    <w:rsid w:val="0080681D"/>
    <w:rsid w:val="00806AA9"/>
    <w:rsid w:val="0080797B"/>
    <w:rsid w:val="00807E42"/>
    <w:rsid w:val="00807F2A"/>
    <w:rsid w:val="00810FDA"/>
    <w:rsid w:val="00811010"/>
    <w:rsid w:val="00812739"/>
    <w:rsid w:val="00812D6A"/>
    <w:rsid w:val="008140AF"/>
    <w:rsid w:val="0081452A"/>
    <w:rsid w:val="008165A3"/>
    <w:rsid w:val="00816875"/>
    <w:rsid w:val="00817498"/>
    <w:rsid w:val="008178BB"/>
    <w:rsid w:val="00817ABF"/>
    <w:rsid w:val="00817EC0"/>
    <w:rsid w:val="00820394"/>
    <w:rsid w:val="008211A2"/>
    <w:rsid w:val="00821DBC"/>
    <w:rsid w:val="008221C9"/>
    <w:rsid w:val="00825548"/>
    <w:rsid w:val="00826602"/>
    <w:rsid w:val="008266DE"/>
    <w:rsid w:val="00827023"/>
    <w:rsid w:val="0082731E"/>
    <w:rsid w:val="00831357"/>
    <w:rsid w:val="00831FF1"/>
    <w:rsid w:val="00832FD9"/>
    <w:rsid w:val="00834621"/>
    <w:rsid w:val="008347CC"/>
    <w:rsid w:val="00835A08"/>
    <w:rsid w:val="00836EE6"/>
    <w:rsid w:val="0084126C"/>
    <w:rsid w:val="00843037"/>
    <w:rsid w:val="00843E98"/>
    <w:rsid w:val="00845E1D"/>
    <w:rsid w:val="00846267"/>
    <w:rsid w:val="00847140"/>
    <w:rsid w:val="00850F90"/>
    <w:rsid w:val="008512D6"/>
    <w:rsid w:val="00851CE5"/>
    <w:rsid w:val="00851D39"/>
    <w:rsid w:val="008522EE"/>
    <w:rsid w:val="008539FF"/>
    <w:rsid w:val="008544D7"/>
    <w:rsid w:val="0085494E"/>
    <w:rsid w:val="008563F8"/>
    <w:rsid w:val="00856B5B"/>
    <w:rsid w:val="00856B5D"/>
    <w:rsid w:val="00856DB6"/>
    <w:rsid w:val="008620C8"/>
    <w:rsid w:val="008623A7"/>
    <w:rsid w:val="00862633"/>
    <w:rsid w:val="00862BD2"/>
    <w:rsid w:val="00864A81"/>
    <w:rsid w:val="00864BF7"/>
    <w:rsid w:val="00865935"/>
    <w:rsid w:val="00867963"/>
    <w:rsid w:val="00872D42"/>
    <w:rsid w:val="00874E8B"/>
    <w:rsid w:val="00874FE5"/>
    <w:rsid w:val="008755EE"/>
    <w:rsid w:val="00880A5C"/>
    <w:rsid w:val="00880B0C"/>
    <w:rsid w:val="008818EC"/>
    <w:rsid w:val="00881977"/>
    <w:rsid w:val="00882532"/>
    <w:rsid w:val="00882601"/>
    <w:rsid w:val="00882858"/>
    <w:rsid w:val="0088288E"/>
    <w:rsid w:val="00882CBC"/>
    <w:rsid w:val="00883522"/>
    <w:rsid w:val="00883719"/>
    <w:rsid w:val="00883D95"/>
    <w:rsid w:val="00884E09"/>
    <w:rsid w:val="00885CA3"/>
    <w:rsid w:val="00891095"/>
    <w:rsid w:val="008919A1"/>
    <w:rsid w:val="00892875"/>
    <w:rsid w:val="0089315C"/>
    <w:rsid w:val="00893C9D"/>
    <w:rsid w:val="00893DAC"/>
    <w:rsid w:val="00894661"/>
    <w:rsid w:val="00895D99"/>
    <w:rsid w:val="00896C3B"/>
    <w:rsid w:val="00896CA1"/>
    <w:rsid w:val="0089720A"/>
    <w:rsid w:val="00897607"/>
    <w:rsid w:val="0089762C"/>
    <w:rsid w:val="00897B8C"/>
    <w:rsid w:val="00897EF3"/>
    <w:rsid w:val="008A00F3"/>
    <w:rsid w:val="008A1360"/>
    <w:rsid w:val="008A1BFC"/>
    <w:rsid w:val="008A2144"/>
    <w:rsid w:val="008A419A"/>
    <w:rsid w:val="008A4F0A"/>
    <w:rsid w:val="008A7EDD"/>
    <w:rsid w:val="008B018A"/>
    <w:rsid w:val="008B1815"/>
    <w:rsid w:val="008B288E"/>
    <w:rsid w:val="008B45D3"/>
    <w:rsid w:val="008B4660"/>
    <w:rsid w:val="008B553F"/>
    <w:rsid w:val="008B66EE"/>
    <w:rsid w:val="008B6863"/>
    <w:rsid w:val="008B71D0"/>
    <w:rsid w:val="008B722D"/>
    <w:rsid w:val="008B794B"/>
    <w:rsid w:val="008C1957"/>
    <w:rsid w:val="008C2271"/>
    <w:rsid w:val="008C26BC"/>
    <w:rsid w:val="008C2C11"/>
    <w:rsid w:val="008C3996"/>
    <w:rsid w:val="008C478F"/>
    <w:rsid w:val="008C5ABE"/>
    <w:rsid w:val="008C5DC7"/>
    <w:rsid w:val="008C7B87"/>
    <w:rsid w:val="008D0DFA"/>
    <w:rsid w:val="008D12F4"/>
    <w:rsid w:val="008D1520"/>
    <w:rsid w:val="008D1772"/>
    <w:rsid w:val="008D332A"/>
    <w:rsid w:val="008D3419"/>
    <w:rsid w:val="008D704A"/>
    <w:rsid w:val="008D71A5"/>
    <w:rsid w:val="008E0AE1"/>
    <w:rsid w:val="008E3734"/>
    <w:rsid w:val="008E4181"/>
    <w:rsid w:val="008E4264"/>
    <w:rsid w:val="008E4548"/>
    <w:rsid w:val="008F01B5"/>
    <w:rsid w:val="008F060A"/>
    <w:rsid w:val="008F0933"/>
    <w:rsid w:val="008F1D8A"/>
    <w:rsid w:val="008F20D0"/>
    <w:rsid w:val="008F2378"/>
    <w:rsid w:val="008F25AD"/>
    <w:rsid w:val="008F37FA"/>
    <w:rsid w:val="008F3A6A"/>
    <w:rsid w:val="008F3F28"/>
    <w:rsid w:val="008F4577"/>
    <w:rsid w:val="008F6163"/>
    <w:rsid w:val="00900135"/>
    <w:rsid w:val="009008AB"/>
    <w:rsid w:val="00900E74"/>
    <w:rsid w:val="00901A0E"/>
    <w:rsid w:val="00901C7A"/>
    <w:rsid w:val="00901E6C"/>
    <w:rsid w:val="009030DB"/>
    <w:rsid w:val="009034F6"/>
    <w:rsid w:val="00903651"/>
    <w:rsid w:val="00903AC6"/>
    <w:rsid w:val="0090578E"/>
    <w:rsid w:val="0090656E"/>
    <w:rsid w:val="00906B81"/>
    <w:rsid w:val="00906DD8"/>
    <w:rsid w:val="0091328E"/>
    <w:rsid w:val="0091444B"/>
    <w:rsid w:val="00915590"/>
    <w:rsid w:val="00915D92"/>
    <w:rsid w:val="00916136"/>
    <w:rsid w:val="0091621F"/>
    <w:rsid w:val="0091680D"/>
    <w:rsid w:val="00916A41"/>
    <w:rsid w:val="00920A70"/>
    <w:rsid w:val="009237EF"/>
    <w:rsid w:val="00924795"/>
    <w:rsid w:val="00924859"/>
    <w:rsid w:val="009254D6"/>
    <w:rsid w:val="009255BE"/>
    <w:rsid w:val="00926506"/>
    <w:rsid w:val="00926DA6"/>
    <w:rsid w:val="00927672"/>
    <w:rsid w:val="00927B3C"/>
    <w:rsid w:val="00927F92"/>
    <w:rsid w:val="00930089"/>
    <w:rsid w:val="00930A01"/>
    <w:rsid w:val="00930AFE"/>
    <w:rsid w:val="00931091"/>
    <w:rsid w:val="00931FE7"/>
    <w:rsid w:val="0093266A"/>
    <w:rsid w:val="00934BE5"/>
    <w:rsid w:val="00934C20"/>
    <w:rsid w:val="009353D1"/>
    <w:rsid w:val="00935FC3"/>
    <w:rsid w:val="009360B1"/>
    <w:rsid w:val="00937293"/>
    <w:rsid w:val="0093777B"/>
    <w:rsid w:val="009407BE"/>
    <w:rsid w:val="00941B0F"/>
    <w:rsid w:val="00941F13"/>
    <w:rsid w:val="009423E0"/>
    <w:rsid w:val="00944799"/>
    <w:rsid w:val="00945B0B"/>
    <w:rsid w:val="009465B1"/>
    <w:rsid w:val="00946761"/>
    <w:rsid w:val="00946946"/>
    <w:rsid w:val="0094714D"/>
    <w:rsid w:val="009509B9"/>
    <w:rsid w:val="00953E4B"/>
    <w:rsid w:val="00954DAC"/>
    <w:rsid w:val="0095519D"/>
    <w:rsid w:val="0095559D"/>
    <w:rsid w:val="0096012E"/>
    <w:rsid w:val="0096035C"/>
    <w:rsid w:val="009604AD"/>
    <w:rsid w:val="009612C9"/>
    <w:rsid w:val="00961474"/>
    <w:rsid w:val="009631CA"/>
    <w:rsid w:val="009638BC"/>
    <w:rsid w:val="00964893"/>
    <w:rsid w:val="00964962"/>
    <w:rsid w:val="00964B00"/>
    <w:rsid w:val="009668CC"/>
    <w:rsid w:val="009670F6"/>
    <w:rsid w:val="009673EF"/>
    <w:rsid w:val="00967413"/>
    <w:rsid w:val="00971B0F"/>
    <w:rsid w:val="00971DED"/>
    <w:rsid w:val="00972966"/>
    <w:rsid w:val="00972DD1"/>
    <w:rsid w:val="00973087"/>
    <w:rsid w:val="00973EAC"/>
    <w:rsid w:val="00974700"/>
    <w:rsid w:val="00976329"/>
    <w:rsid w:val="00977D84"/>
    <w:rsid w:val="00980938"/>
    <w:rsid w:val="009810F2"/>
    <w:rsid w:val="00981D73"/>
    <w:rsid w:val="00983054"/>
    <w:rsid w:val="00983C29"/>
    <w:rsid w:val="00984B1C"/>
    <w:rsid w:val="0098599F"/>
    <w:rsid w:val="009862FA"/>
    <w:rsid w:val="00986891"/>
    <w:rsid w:val="0099165B"/>
    <w:rsid w:val="00992135"/>
    <w:rsid w:val="009928E5"/>
    <w:rsid w:val="00992D7B"/>
    <w:rsid w:val="0099338F"/>
    <w:rsid w:val="009962F4"/>
    <w:rsid w:val="00996653"/>
    <w:rsid w:val="00996661"/>
    <w:rsid w:val="00996ACC"/>
    <w:rsid w:val="009A0017"/>
    <w:rsid w:val="009A0591"/>
    <w:rsid w:val="009A0EFF"/>
    <w:rsid w:val="009A2915"/>
    <w:rsid w:val="009A3173"/>
    <w:rsid w:val="009A34D1"/>
    <w:rsid w:val="009A4223"/>
    <w:rsid w:val="009A4BDB"/>
    <w:rsid w:val="009A4D80"/>
    <w:rsid w:val="009A52DD"/>
    <w:rsid w:val="009A5B1C"/>
    <w:rsid w:val="009A63AE"/>
    <w:rsid w:val="009A7252"/>
    <w:rsid w:val="009A7523"/>
    <w:rsid w:val="009A77FC"/>
    <w:rsid w:val="009B008B"/>
    <w:rsid w:val="009B2071"/>
    <w:rsid w:val="009B22BA"/>
    <w:rsid w:val="009B2C8B"/>
    <w:rsid w:val="009B2DEE"/>
    <w:rsid w:val="009B3581"/>
    <w:rsid w:val="009B3E57"/>
    <w:rsid w:val="009B41E8"/>
    <w:rsid w:val="009B672D"/>
    <w:rsid w:val="009B6E1E"/>
    <w:rsid w:val="009C06AF"/>
    <w:rsid w:val="009C0BF8"/>
    <w:rsid w:val="009C1F51"/>
    <w:rsid w:val="009C1F6F"/>
    <w:rsid w:val="009C22AE"/>
    <w:rsid w:val="009C2F65"/>
    <w:rsid w:val="009C547F"/>
    <w:rsid w:val="009C5DA0"/>
    <w:rsid w:val="009C678E"/>
    <w:rsid w:val="009C778F"/>
    <w:rsid w:val="009C7D12"/>
    <w:rsid w:val="009C7EDF"/>
    <w:rsid w:val="009D0153"/>
    <w:rsid w:val="009D079A"/>
    <w:rsid w:val="009D18B1"/>
    <w:rsid w:val="009D2444"/>
    <w:rsid w:val="009D355A"/>
    <w:rsid w:val="009D4A12"/>
    <w:rsid w:val="009D502F"/>
    <w:rsid w:val="009D5884"/>
    <w:rsid w:val="009D7618"/>
    <w:rsid w:val="009E0CFA"/>
    <w:rsid w:val="009E45B9"/>
    <w:rsid w:val="009E4DFE"/>
    <w:rsid w:val="009E5120"/>
    <w:rsid w:val="009E56F4"/>
    <w:rsid w:val="009E586A"/>
    <w:rsid w:val="009E6D72"/>
    <w:rsid w:val="009E6E33"/>
    <w:rsid w:val="009E6F9F"/>
    <w:rsid w:val="009E7581"/>
    <w:rsid w:val="009E76D7"/>
    <w:rsid w:val="009E7EA5"/>
    <w:rsid w:val="009F0DAC"/>
    <w:rsid w:val="009F56A9"/>
    <w:rsid w:val="009F7433"/>
    <w:rsid w:val="009F752F"/>
    <w:rsid w:val="009F7977"/>
    <w:rsid w:val="00A00A18"/>
    <w:rsid w:val="00A01048"/>
    <w:rsid w:val="00A02BAF"/>
    <w:rsid w:val="00A05319"/>
    <w:rsid w:val="00A05AE6"/>
    <w:rsid w:val="00A07994"/>
    <w:rsid w:val="00A07CFE"/>
    <w:rsid w:val="00A10464"/>
    <w:rsid w:val="00A11E84"/>
    <w:rsid w:val="00A12AF9"/>
    <w:rsid w:val="00A13053"/>
    <w:rsid w:val="00A13156"/>
    <w:rsid w:val="00A13AA4"/>
    <w:rsid w:val="00A1511E"/>
    <w:rsid w:val="00A1798B"/>
    <w:rsid w:val="00A17F17"/>
    <w:rsid w:val="00A21801"/>
    <w:rsid w:val="00A23704"/>
    <w:rsid w:val="00A2375B"/>
    <w:rsid w:val="00A23F52"/>
    <w:rsid w:val="00A253FF"/>
    <w:rsid w:val="00A2582D"/>
    <w:rsid w:val="00A26337"/>
    <w:rsid w:val="00A266CD"/>
    <w:rsid w:val="00A27D8B"/>
    <w:rsid w:val="00A3084E"/>
    <w:rsid w:val="00A309C0"/>
    <w:rsid w:val="00A30EC8"/>
    <w:rsid w:val="00A31B0B"/>
    <w:rsid w:val="00A33181"/>
    <w:rsid w:val="00A33CE1"/>
    <w:rsid w:val="00A344D4"/>
    <w:rsid w:val="00A349C0"/>
    <w:rsid w:val="00A34EFE"/>
    <w:rsid w:val="00A3718D"/>
    <w:rsid w:val="00A40539"/>
    <w:rsid w:val="00A414A9"/>
    <w:rsid w:val="00A41F25"/>
    <w:rsid w:val="00A4258C"/>
    <w:rsid w:val="00A42F11"/>
    <w:rsid w:val="00A4359C"/>
    <w:rsid w:val="00A435C9"/>
    <w:rsid w:val="00A438A1"/>
    <w:rsid w:val="00A47101"/>
    <w:rsid w:val="00A47612"/>
    <w:rsid w:val="00A50EE3"/>
    <w:rsid w:val="00A51627"/>
    <w:rsid w:val="00A51B6D"/>
    <w:rsid w:val="00A52BEE"/>
    <w:rsid w:val="00A52D7D"/>
    <w:rsid w:val="00A53F60"/>
    <w:rsid w:val="00A54E28"/>
    <w:rsid w:val="00A56D34"/>
    <w:rsid w:val="00A6058B"/>
    <w:rsid w:val="00A6289C"/>
    <w:rsid w:val="00A62C89"/>
    <w:rsid w:val="00A62E2B"/>
    <w:rsid w:val="00A6380D"/>
    <w:rsid w:val="00A63978"/>
    <w:rsid w:val="00A63BCC"/>
    <w:rsid w:val="00A65E0A"/>
    <w:rsid w:val="00A66782"/>
    <w:rsid w:val="00A66CD2"/>
    <w:rsid w:val="00A67BFF"/>
    <w:rsid w:val="00A70E5A"/>
    <w:rsid w:val="00A70ECC"/>
    <w:rsid w:val="00A71381"/>
    <w:rsid w:val="00A71C34"/>
    <w:rsid w:val="00A72228"/>
    <w:rsid w:val="00A730A5"/>
    <w:rsid w:val="00A732F3"/>
    <w:rsid w:val="00A73464"/>
    <w:rsid w:val="00A7534E"/>
    <w:rsid w:val="00A75510"/>
    <w:rsid w:val="00A75B92"/>
    <w:rsid w:val="00A76B2A"/>
    <w:rsid w:val="00A77AE8"/>
    <w:rsid w:val="00A80248"/>
    <w:rsid w:val="00A80334"/>
    <w:rsid w:val="00A8049A"/>
    <w:rsid w:val="00A82086"/>
    <w:rsid w:val="00A825E7"/>
    <w:rsid w:val="00A83022"/>
    <w:rsid w:val="00A83025"/>
    <w:rsid w:val="00A84574"/>
    <w:rsid w:val="00A87255"/>
    <w:rsid w:val="00A877DB"/>
    <w:rsid w:val="00A877FE"/>
    <w:rsid w:val="00A92523"/>
    <w:rsid w:val="00A93945"/>
    <w:rsid w:val="00A93CA5"/>
    <w:rsid w:val="00A94015"/>
    <w:rsid w:val="00A94265"/>
    <w:rsid w:val="00A94F3B"/>
    <w:rsid w:val="00AA1B11"/>
    <w:rsid w:val="00AA1EFA"/>
    <w:rsid w:val="00AA2307"/>
    <w:rsid w:val="00AA2F87"/>
    <w:rsid w:val="00AA3645"/>
    <w:rsid w:val="00AA3CC8"/>
    <w:rsid w:val="00AA546F"/>
    <w:rsid w:val="00AA55F8"/>
    <w:rsid w:val="00AA6AB0"/>
    <w:rsid w:val="00AB017C"/>
    <w:rsid w:val="00AB0BC0"/>
    <w:rsid w:val="00AB2649"/>
    <w:rsid w:val="00AB3058"/>
    <w:rsid w:val="00AB3537"/>
    <w:rsid w:val="00AB3592"/>
    <w:rsid w:val="00AB3660"/>
    <w:rsid w:val="00AB6012"/>
    <w:rsid w:val="00AB6BC8"/>
    <w:rsid w:val="00AB7C14"/>
    <w:rsid w:val="00AC1250"/>
    <w:rsid w:val="00AC57AA"/>
    <w:rsid w:val="00AC5AE0"/>
    <w:rsid w:val="00AC5CAC"/>
    <w:rsid w:val="00AC64FF"/>
    <w:rsid w:val="00AD0BA1"/>
    <w:rsid w:val="00AD1437"/>
    <w:rsid w:val="00AD1C05"/>
    <w:rsid w:val="00AD2935"/>
    <w:rsid w:val="00AD6C71"/>
    <w:rsid w:val="00AD7566"/>
    <w:rsid w:val="00AD7D9B"/>
    <w:rsid w:val="00AE1A93"/>
    <w:rsid w:val="00AE27A2"/>
    <w:rsid w:val="00AE2C92"/>
    <w:rsid w:val="00AE32F1"/>
    <w:rsid w:val="00AE61D3"/>
    <w:rsid w:val="00AE71E3"/>
    <w:rsid w:val="00AF0A30"/>
    <w:rsid w:val="00AF15D1"/>
    <w:rsid w:val="00AF16FA"/>
    <w:rsid w:val="00AF26C6"/>
    <w:rsid w:val="00AF29C5"/>
    <w:rsid w:val="00AF2F69"/>
    <w:rsid w:val="00AF3CEC"/>
    <w:rsid w:val="00AF40AC"/>
    <w:rsid w:val="00AF5893"/>
    <w:rsid w:val="00AF74CD"/>
    <w:rsid w:val="00B00EAB"/>
    <w:rsid w:val="00B01002"/>
    <w:rsid w:val="00B01412"/>
    <w:rsid w:val="00B01478"/>
    <w:rsid w:val="00B01F5E"/>
    <w:rsid w:val="00B02150"/>
    <w:rsid w:val="00B03E1D"/>
    <w:rsid w:val="00B04E84"/>
    <w:rsid w:val="00B051C8"/>
    <w:rsid w:val="00B05958"/>
    <w:rsid w:val="00B06234"/>
    <w:rsid w:val="00B10B67"/>
    <w:rsid w:val="00B110EA"/>
    <w:rsid w:val="00B141FD"/>
    <w:rsid w:val="00B153F7"/>
    <w:rsid w:val="00B154D6"/>
    <w:rsid w:val="00B155CA"/>
    <w:rsid w:val="00B15DC9"/>
    <w:rsid w:val="00B160F0"/>
    <w:rsid w:val="00B1619E"/>
    <w:rsid w:val="00B1711F"/>
    <w:rsid w:val="00B21EFB"/>
    <w:rsid w:val="00B2217E"/>
    <w:rsid w:val="00B22A94"/>
    <w:rsid w:val="00B23B59"/>
    <w:rsid w:val="00B23F8A"/>
    <w:rsid w:val="00B24932"/>
    <w:rsid w:val="00B24ACA"/>
    <w:rsid w:val="00B266CB"/>
    <w:rsid w:val="00B279FB"/>
    <w:rsid w:val="00B30A49"/>
    <w:rsid w:val="00B30EF5"/>
    <w:rsid w:val="00B31386"/>
    <w:rsid w:val="00B32EB2"/>
    <w:rsid w:val="00B331E0"/>
    <w:rsid w:val="00B34F26"/>
    <w:rsid w:val="00B35154"/>
    <w:rsid w:val="00B354FB"/>
    <w:rsid w:val="00B36616"/>
    <w:rsid w:val="00B36A7A"/>
    <w:rsid w:val="00B36C9C"/>
    <w:rsid w:val="00B37842"/>
    <w:rsid w:val="00B37A0A"/>
    <w:rsid w:val="00B37E22"/>
    <w:rsid w:val="00B40A43"/>
    <w:rsid w:val="00B41844"/>
    <w:rsid w:val="00B421A9"/>
    <w:rsid w:val="00B42612"/>
    <w:rsid w:val="00B42F1A"/>
    <w:rsid w:val="00B437E6"/>
    <w:rsid w:val="00B43B1A"/>
    <w:rsid w:val="00B453AB"/>
    <w:rsid w:val="00B45A33"/>
    <w:rsid w:val="00B46198"/>
    <w:rsid w:val="00B462D9"/>
    <w:rsid w:val="00B47724"/>
    <w:rsid w:val="00B47F5C"/>
    <w:rsid w:val="00B50204"/>
    <w:rsid w:val="00B50319"/>
    <w:rsid w:val="00B510BA"/>
    <w:rsid w:val="00B51DD1"/>
    <w:rsid w:val="00B52A46"/>
    <w:rsid w:val="00B53BA8"/>
    <w:rsid w:val="00B54632"/>
    <w:rsid w:val="00B548AC"/>
    <w:rsid w:val="00B5546B"/>
    <w:rsid w:val="00B55DB7"/>
    <w:rsid w:val="00B561A7"/>
    <w:rsid w:val="00B5756C"/>
    <w:rsid w:val="00B57B99"/>
    <w:rsid w:val="00B57ECD"/>
    <w:rsid w:val="00B62A9A"/>
    <w:rsid w:val="00B62BFA"/>
    <w:rsid w:val="00B63905"/>
    <w:rsid w:val="00B63A3D"/>
    <w:rsid w:val="00B64550"/>
    <w:rsid w:val="00B658A6"/>
    <w:rsid w:val="00B67CEC"/>
    <w:rsid w:val="00B67FE2"/>
    <w:rsid w:val="00B70BE8"/>
    <w:rsid w:val="00B7568D"/>
    <w:rsid w:val="00B759E4"/>
    <w:rsid w:val="00B75A60"/>
    <w:rsid w:val="00B75F6C"/>
    <w:rsid w:val="00B772F2"/>
    <w:rsid w:val="00B80709"/>
    <w:rsid w:val="00B80BCC"/>
    <w:rsid w:val="00B820A2"/>
    <w:rsid w:val="00B839F2"/>
    <w:rsid w:val="00B83AD0"/>
    <w:rsid w:val="00B83DFA"/>
    <w:rsid w:val="00B86B49"/>
    <w:rsid w:val="00B93278"/>
    <w:rsid w:val="00B93CFF"/>
    <w:rsid w:val="00B93F69"/>
    <w:rsid w:val="00B95180"/>
    <w:rsid w:val="00B95DCD"/>
    <w:rsid w:val="00B960C7"/>
    <w:rsid w:val="00B97E01"/>
    <w:rsid w:val="00BA0B61"/>
    <w:rsid w:val="00BA0BFC"/>
    <w:rsid w:val="00BA16F8"/>
    <w:rsid w:val="00BA36B4"/>
    <w:rsid w:val="00BA4345"/>
    <w:rsid w:val="00BB0FE5"/>
    <w:rsid w:val="00BB1041"/>
    <w:rsid w:val="00BB489A"/>
    <w:rsid w:val="00BB55C5"/>
    <w:rsid w:val="00BB760B"/>
    <w:rsid w:val="00BC0C2B"/>
    <w:rsid w:val="00BC13DE"/>
    <w:rsid w:val="00BC295C"/>
    <w:rsid w:val="00BC2CB8"/>
    <w:rsid w:val="00BC3522"/>
    <w:rsid w:val="00BC7537"/>
    <w:rsid w:val="00BD0098"/>
    <w:rsid w:val="00BD27A8"/>
    <w:rsid w:val="00BD2C1E"/>
    <w:rsid w:val="00BD2C6E"/>
    <w:rsid w:val="00BD2D9D"/>
    <w:rsid w:val="00BD3B41"/>
    <w:rsid w:val="00BD4157"/>
    <w:rsid w:val="00BD438A"/>
    <w:rsid w:val="00BD4AAC"/>
    <w:rsid w:val="00BD549E"/>
    <w:rsid w:val="00BD5A70"/>
    <w:rsid w:val="00BD6517"/>
    <w:rsid w:val="00BD6CD9"/>
    <w:rsid w:val="00BE0420"/>
    <w:rsid w:val="00BE1203"/>
    <w:rsid w:val="00BE1A1F"/>
    <w:rsid w:val="00BE225A"/>
    <w:rsid w:val="00BE282C"/>
    <w:rsid w:val="00BE28C3"/>
    <w:rsid w:val="00BE298E"/>
    <w:rsid w:val="00BE43A1"/>
    <w:rsid w:val="00BE4B36"/>
    <w:rsid w:val="00BE6041"/>
    <w:rsid w:val="00BE60A1"/>
    <w:rsid w:val="00BE6BF4"/>
    <w:rsid w:val="00BE7373"/>
    <w:rsid w:val="00BE7E7F"/>
    <w:rsid w:val="00BF0BFA"/>
    <w:rsid w:val="00BF0D66"/>
    <w:rsid w:val="00BF280B"/>
    <w:rsid w:val="00BF35AC"/>
    <w:rsid w:val="00BF41DC"/>
    <w:rsid w:val="00BF4DD7"/>
    <w:rsid w:val="00C0016F"/>
    <w:rsid w:val="00C01698"/>
    <w:rsid w:val="00C03928"/>
    <w:rsid w:val="00C03EF9"/>
    <w:rsid w:val="00C04E75"/>
    <w:rsid w:val="00C05C50"/>
    <w:rsid w:val="00C1111E"/>
    <w:rsid w:val="00C11626"/>
    <w:rsid w:val="00C1382D"/>
    <w:rsid w:val="00C140F5"/>
    <w:rsid w:val="00C156D2"/>
    <w:rsid w:val="00C15AB3"/>
    <w:rsid w:val="00C15B5C"/>
    <w:rsid w:val="00C16037"/>
    <w:rsid w:val="00C20061"/>
    <w:rsid w:val="00C209E8"/>
    <w:rsid w:val="00C21CDB"/>
    <w:rsid w:val="00C23088"/>
    <w:rsid w:val="00C24D31"/>
    <w:rsid w:val="00C2560F"/>
    <w:rsid w:val="00C257F7"/>
    <w:rsid w:val="00C27C60"/>
    <w:rsid w:val="00C27D7A"/>
    <w:rsid w:val="00C30927"/>
    <w:rsid w:val="00C30E8B"/>
    <w:rsid w:val="00C312B8"/>
    <w:rsid w:val="00C31E55"/>
    <w:rsid w:val="00C330A8"/>
    <w:rsid w:val="00C34AD2"/>
    <w:rsid w:val="00C34DB4"/>
    <w:rsid w:val="00C35EA8"/>
    <w:rsid w:val="00C3669E"/>
    <w:rsid w:val="00C37C28"/>
    <w:rsid w:val="00C406A2"/>
    <w:rsid w:val="00C43D1A"/>
    <w:rsid w:val="00C440DB"/>
    <w:rsid w:val="00C470AB"/>
    <w:rsid w:val="00C476B2"/>
    <w:rsid w:val="00C5011C"/>
    <w:rsid w:val="00C5018E"/>
    <w:rsid w:val="00C50E4C"/>
    <w:rsid w:val="00C50EC2"/>
    <w:rsid w:val="00C514E2"/>
    <w:rsid w:val="00C5210C"/>
    <w:rsid w:val="00C5353D"/>
    <w:rsid w:val="00C53B0A"/>
    <w:rsid w:val="00C540C6"/>
    <w:rsid w:val="00C547F8"/>
    <w:rsid w:val="00C550E8"/>
    <w:rsid w:val="00C56BD7"/>
    <w:rsid w:val="00C57899"/>
    <w:rsid w:val="00C61744"/>
    <w:rsid w:val="00C61D68"/>
    <w:rsid w:val="00C62554"/>
    <w:rsid w:val="00C6398D"/>
    <w:rsid w:val="00C65305"/>
    <w:rsid w:val="00C6539B"/>
    <w:rsid w:val="00C65D35"/>
    <w:rsid w:val="00C669E1"/>
    <w:rsid w:val="00C678E1"/>
    <w:rsid w:val="00C67DA6"/>
    <w:rsid w:val="00C70009"/>
    <w:rsid w:val="00C70FEE"/>
    <w:rsid w:val="00C71E94"/>
    <w:rsid w:val="00C72605"/>
    <w:rsid w:val="00C72A46"/>
    <w:rsid w:val="00C737B3"/>
    <w:rsid w:val="00C74320"/>
    <w:rsid w:val="00C744F8"/>
    <w:rsid w:val="00C753F0"/>
    <w:rsid w:val="00C758E6"/>
    <w:rsid w:val="00C7689E"/>
    <w:rsid w:val="00C768E5"/>
    <w:rsid w:val="00C77C3F"/>
    <w:rsid w:val="00C80377"/>
    <w:rsid w:val="00C80F98"/>
    <w:rsid w:val="00C81D9E"/>
    <w:rsid w:val="00C843AA"/>
    <w:rsid w:val="00C84E5A"/>
    <w:rsid w:val="00C84F7E"/>
    <w:rsid w:val="00C85661"/>
    <w:rsid w:val="00C85801"/>
    <w:rsid w:val="00C874E3"/>
    <w:rsid w:val="00C876DB"/>
    <w:rsid w:val="00C912F2"/>
    <w:rsid w:val="00C914C5"/>
    <w:rsid w:val="00C914C6"/>
    <w:rsid w:val="00C91919"/>
    <w:rsid w:val="00C92ECE"/>
    <w:rsid w:val="00C92FDE"/>
    <w:rsid w:val="00C93B0A"/>
    <w:rsid w:val="00C94CE1"/>
    <w:rsid w:val="00C94DAF"/>
    <w:rsid w:val="00C95C6D"/>
    <w:rsid w:val="00C95D8B"/>
    <w:rsid w:val="00C96BBA"/>
    <w:rsid w:val="00C96DF0"/>
    <w:rsid w:val="00C9706A"/>
    <w:rsid w:val="00C97848"/>
    <w:rsid w:val="00C97E44"/>
    <w:rsid w:val="00CA0D48"/>
    <w:rsid w:val="00CA24DD"/>
    <w:rsid w:val="00CA2891"/>
    <w:rsid w:val="00CA2A0A"/>
    <w:rsid w:val="00CA37B9"/>
    <w:rsid w:val="00CA3CD0"/>
    <w:rsid w:val="00CA3D71"/>
    <w:rsid w:val="00CA3E06"/>
    <w:rsid w:val="00CA4225"/>
    <w:rsid w:val="00CA4A0E"/>
    <w:rsid w:val="00CA4FF7"/>
    <w:rsid w:val="00CA5A33"/>
    <w:rsid w:val="00CA5B6A"/>
    <w:rsid w:val="00CA6094"/>
    <w:rsid w:val="00CA6597"/>
    <w:rsid w:val="00CA66BE"/>
    <w:rsid w:val="00CA6B42"/>
    <w:rsid w:val="00CB0804"/>
    <w:rsid w:val="00CB0AD1"/>
    <w:rsid w:val="00CB0DB1"/>
    <w:rsid w:val="00CB0F9D"/>
    <w:rsid w:val="00CB248D"/>
    <w:rsid w:val="00CB3990"/>
    <w:rsid w:val="00CB5C92"/>
    <w:rsid w:val="00CB6DA3"/>
    <w:rsid w:val="00CB779C"/>
    <w:rsid w:val="00CC0765"/>
    <w:rsid w:val="00CC0FDF"/>
    <w:rsid w:val="00CC2B60"/>
    <w:rsid w:val="00CC31A5"/>
    <w:rsid w:val="00CC43F5"/>
    <w:rsid w:val="00CC45BB"/>
    <w:rsid w:val="00CC65CD"/>
    <w:rsid w:val="00CC6AB1"/>
    <w:rsid w:val="00CC700E"/>
    <w:rsid w:val="00CD0AB2"/>
    <w:rsid w:val="00CD0B91"/>
    <w:rsid w:val="00CD1114"/>
    <w:rsid w:val="00CD2353"/>
    <w:rsid w:val="00CD24FD"/>
    <w:rsid w:val="00CD27AA"/>
    <w:rsid w:val="00CD2E0E"/>
    <w:rsid w:val="00CD559B"/>
    <w:rsid w:val="00CD57D3"/>
    <w:rsid w:val="00CD5951"/>
    <w:rsid w:val="00CD6674"/>
    <w:rsid w:val="00CE0A5C"/>
    <w:rsid w:val="00CE0D55"/>
    <w:rsid w:val="00CE135F"/>
    <w:rsid w:val="00CE2B62"/>
    <w:rsid w:val="00CE3E5D"/>
    <w:rsid w:val="00CE4277"/>
    <w:rsid w:val="00CE4C32"/>
    <w:rsid w:val="00CE5063"/>
    <w:rsid w:val="00CE51D2"/>
    <w:rsid w:val="00CE5F72"/>
    <w:rsid w:val="00CE66DC"/>
    <w:rsid w:val="00CE702C"/>
    <w:rsid w:val="00CF2B0B"/>
    <w:rsid w:val="00CF3F54"/>
    <w:rsid w:val="00CF5454"/>
    <w:rsid w:val="00CF560F"/>
    <w:rsid w:val="00CF5A05"/>
    <w:rsid w:val="00CF650D"/>
    <w:rsid w:val="00CF6E1C"/>
    <w:rsid w:val="00CF7554"/>
    <w:rsid w:val="00D0083E"/>
    <w:rsid w:val="00D0083F"/>
    <w:rsid w:val="00D00FA0"/>
    <w:rsid w:val="00D013E7"/>
    <w:rsid w:val="00D023F2"/>
    <w:rsid w:val="00D02A9A"/>
    <w:rsid w:val="00D03908"/>
    <w:rsid w:val="00D0450A"/>
    <w:rsid w:val="00D04C02"/>
    <w:rsid w:val="00D0524D"/>
    <w:rsid w:val="00D05BF5"/>
    <w:rsid w:val="00D060A8"/>
    <w:rsid w:val="00D069BD"/>
    <w:rsid w:val="00D1005E"/>
    <w:rsid w:val="00D1103E"/>
    <w:rsid w:val="00D11E2C"/>
    <w:rsid w:val="00D126C1"/>
    <w:rsid w:val="00D145C4"/>
    <w:rsid w:val="00D1530B"/>
    <w:rsid w:val="00D159ED"/>
    <w:rsid w:val="00D15DAC"/>
    <w:rsid w:val="00D16F58"/>
    <w:rsid w:val="00D176AF"/>
    <w:rsid w:val="00D2202E"/>
    <w:rsid w:val="00D22B38"/>
    <w:rsid w:val="00D23677"/>
    <w:rsid w:val="00D2379B"/>
    <w:rsid w:val="00D245EF"/>
    <w:rsid w:val="00D24691"/>
    <w:rsid w:val="00D2525F"/>
    <w:rsid w:val="00D25EB9"/>
    <w:rsid w:val="00D26D37"/>
    <w:rsid w:val="00D31A62"/>
    <w:rsid w:val="00D328A6"/>
    <w:rsid w:val="00D329FE"/>
    <w:rsid w:val="00D32CB7"/>
    <w:rsid w:val="00D32FC4"/>
    <w:rsid w:val="00D34D11"/>
    <w:rsid w:val="00D34E29"/>
    <w:rsid w:val="00D3565A"/>
    <w:rsid w:val="00D35700"/>
    <w:rsid w:val="00D36969"/>
    <w:rsid w:val="00D400FD"/>
    <w:rsid w:val="00D4172B"/>
    <w:rsid w:val="00D419AA"/>
    <w:rsid w:val="00D42D87"/>
    <w:rsid w:val="00D42E33"/>
    <w:rsid w:val="00D4304F"/>
    <w:rsid w:val="00D4377D"/>
    <w:rsid w:val="00D459BD"/>
    <w:rsid w:val="00D45F0D"/>
    <w:rsid w:val="00D4692A"/>
    <w:rsid w:val="00D478AE"/>
    <w:rsid w:val="00D47A11"/>
    <w:rsid w:val="00D47BC9"/>
    <w:rsid w:val="00D50090"/>
    <w:rsid w:val="00D50106"/>
    <w:rsid w:val="00D50954"/>
    <w:rsid w:val="00D50A66"/>
    <w:rsid w:val="00D531FF"/>
    <w:rsid w:val="00D5473E"/>
    <w:rsid w:val="00D5499F"/>
    <w:rsid w:val="00D54FC9"/>
    <w:rsid w:val="00D55263"/>
    <w:rsid w:val="00D56F5F"/>
    <w:rsid w:val="00D5709E"/>
    <w:rsid w:val="00D57CAF"/>
    <w:rsid w:val="00D60B99"/>
    <w:rsid w:val="00D61050"/>
    <w:rsid w:val="00D611C4"/>
    <w:rsid w:val="00D61AC1"/>
    <w:rsid w:val="00D63E66"/>
    <w:rsid w:val="00D64750"/>
    <w:rsid w:val="00D64F85"/>
    <w:rsid w:val="00D65EFD"/>
    <w:rsid w:val="00D66042"/>
    <w:rsid w:val="00D664DB"/>
    <w:rsid w:val="00D67810"/>
    <w:rsid w:val="00D712EB"/>
    <w:rsid w:val="00D7200E"/>
    <w:rsid w:val="00D73746"/>
    <w:rsid w:val="00D73891"/>
    <w:rsid w:val="00D73D65"/>
    <w:rsid w:val="00D74093"/>
    <w:rsid w:val="00D74270"/>
    <w:rsid w:val="00D7430A"/>
    <w:rsid w:val="00D746C7"/>
    <w:rsid w:val="00D74B83"/>
    <w:rsid w:val="00D77190"/>
    <w:rsid w:val="00D814D1"/>
    <w:rsid w:val="00D81D35"/>
    <w:rsid w:val="00D823A5"/>
    <w:rsid w:val="00D823B9"/>
    <w:rsid w:val="00D83557"/>
    <w:rsid w:val="00D844E7"/>
    <w:rsid w:val="00D846D9"/>
    <w:rsid w:val="00D90175"/>
    <w:rsid w:val="00D90B16"/>
    <w:rsid w:val="00D9287B"/>
    <w:rsid w:val="00D93676"/>
    <w:rsid w:val="00D94A4F"/>
    <w:rsid w:val="00D94BA8"/>
    <w:rsid w:val="00D94CA7"/>
    <w:rsid w:val="00D95668"/>
    <w:rsid w:val="00D96756"/>
    <w:rsid w:val="00D96C06"/>
    <w:rsid w:val="00D973B7"/>
    <w:rsid w:val="00D975B6"/>
    <w:rsid w:val="00D97914"/>
    <w:rsid w:val="00DA14DC"/>
    <w:rsid w:val="00DA2315"/>
    <w:rsid w:val="00DA234C"/>
    <w:rsid w:val="00DA33D5"/>
    <w:rsid w:val="00DA3501"/>
    <w:rsid w:val="00DA3E63"/>
    <w:rsid w:val="00DA4D8E"/>
    <w:rsid w:val="00DA5DF3"/>
    <w:rsid w:val="00DA6AA3"/>
    <w:rsid w:val="00DA7C3D"/>
    <w:rsid w:val="00DB09DC"/>
    <w:rsid w:val="00DB36A4"/>
    <w:rsid w:val="00DB36E6"/>
    <w:rsid w:val="00DB3F33"/>
    <w:rsid w:val="00DB4274"/>
    <w:rsid w:val="00DB51EA"/>
    <w:rsid w:val="00DB57FA"/>
    <w:rsid w:val="00DB5ECA"/>
    <w:rsid w:val="00DB6CA7"/>
    <w:rsid w:val="00DB6E5D"/>
    <w:rsid w:val="00DB72AA"/>
    <w:rsid w:val="00DC222B"/>
    <w:rsid w:val="00DC297A"/>
    <w:rsid w:val="00DC5A61"/>
    <w:rsid w:val="00DD0475"/>
    <w:rsid w:val="00DD0D8E"/>
    <w:rsid w:val="00DD2F44"/>
    <w:rsid w:val="00DD3584"/>
    <w:rsid w:val="00DD419F"/>
    <w:rsid w:val="00DD4AAC"/>
    <w:rsid w:val="00DD5B2A"/>
    <w:rsid w:val="00DD6FC5"/>
    <w:rsid w:val="00DE3931"/>
    <w:rsid w:val="00DE468C"/>
    <w:rsid w:val="00DE61C2"/>
    <w:rsid w:val="00DE683F"/>
    <w:rsid w:val="00DE74E5"/>
    <w:rsid w:val="00DF128E"/>
    <w:rsid w:val="00DF16F2"/>
    <w:rsid w:val="00DF2D62"/>
    <w:rsid w:val="00DF3A19"/>
    <w:rsid w:val="00DF3EA4"/>
    <w:rsid w:val="00DF58A6"/>
    <w:rsid w:val="00DF6717"/>
    <w:rsid w:val="00DF6D07"/>
    <w:rsid w:val="00E01A01"/>
    <w:rsid w:val="00E02C27"/>
    <w:rsid w:val="00E043CA"/>
    <w:rsid w:val="00E05A1F"/>
    <w:rsid w:val="00E05C0B"/>
    <w:rsid w:val="00E061D6"/>
    <w:rsid w:val="00E071B9"/>
    <w:rsid w:val="00E07D46"/>
    <w:rsid w:val="00E07E51"/>
    <w:rsid w:val="00E108EB"/>
    <w:rsid w:val="00E10E21"/>
    <w:rsid w:val="00E11851"/>
    <w:rsid w:val="00E11FB2"/>
    <w:rsid w:val="00E122C1"/>
    <w:rsid w:val="00E12593"/>
    <w:rsid w:val="00E129CF"/>
    <w:rsid w:val="00E12DF5"/>
    <w:rsid w:val="00E133A9"/>
    <w:rsid w:val="00E138B5"/>
    <w:rsid w:val="00E16DE1"/>
    <w:rsid w:val="00E171AE"/>
    <w:rsid w:val="00E20723"/>
    <w:rsid w:val="00E2079D"/>
    <w:rsid w:val="00E21F56"/>
    <w:rsid w:val="00E246E3"/>
    <w:rsid w:val="00E271AA"/>
    <w:rsid w:val="00E27D2F"/>
    <w:rsid w:val="00E30998"/>
    <w:rsid w:val="00E32867"/>
    <w:rsid w:val="00E33268"/>
    <w:rsid w:val="00E33525"/>
    <w:rsid w:val="00E33BF0"/>
    <w:rsid w:val="00E341BE"/>
    <w:rsid w:val="00E34526"/>
    <w:rsid w:val="00E34B93"/>
    <w:rsid w:val="00E357FB"/>
    <w:rsid w:val="00E36C8B"/>
    <w:rsid w:val="00E41D92"/>
    <w:rsid w:val="00E42D3E"/>
    <w:rsid w:val="00E44A1F"/>
    <w:rsid w:val="00E4553E"/>
    <w:rsid w:val="00E4577F"/>
    <w:rsid w:val="00E45FBD"/>
    <w:rsid w:val="00E462B1"/>
    <w:rsid w:val="00E47EE7"/>
    <w:rsid w:val="00E529E5"/>
    <w:rsid w:val="00E52A76"/>
    <w:rsid w:val="00E53614"/>
    <w:rsid w:val="00E53B33"/>
    <w:rsid w:val="00E54DE9"/>
    <w:rsid w:val="00E55661"/>
    <w:rsid w:val="00E565B3"/>
    <w:rsid w:val="00E57679"/>
    <w:rsid w:val="00E57C29"/>
    <w:rsid w:val="00E60938"/>
    <w:rsid w:val="00E60F35"/>
    <w:rsid w:val="00E62783"/>
    <w:rsid w:val="00E6297F"/>
    <w:rsid w:val="00E63539"/>
    <w:rsid w:val="00E63733"/>
    <w:rsid w:val="00E639D9"/>
    <w:rsid w:val="00E655E8"/>
    <w:rsid w:val="00E6603F"/>
    <w:rsid w:val="00E666BD"/>
    <w:rsid w:val="00E667B5"/>
    <w:rsid w:val="00E669EE"/>
    <w:rsid w:val="00E66DE6"/>
    <w:rsid w:val="00E6790C"/>
    <w:rsid w:val="00E70F30"/>
    <w:rsid w:val="00E731A0"/>
    <w:rsid w:val="00E76514"/>
    <w:rsid w:val="00E76DCD"/>
    <w:rsid w:val="00E805A1"/>
    <w:rsid w:val="00E80EB9"/>
    <w:rsid w:val="00E81673"/>
    <w:rsid w:val="00E82B2A"/>
    <w:rsid w:val="00E8338E"/>
    <w:rsid w:val="00E839AE"/>
    <w:rsid w:val="00E83C9B"/>
    <w:rsid w:val="00E85DF5"/>
    <w:rsid w:val="00E866B8"/>
    <w:rsid w:val="00E87065"/>
    <w:rsid w:val="00E87938"/>
    <w:rsid w:val="00E92050"/>
    <w:rsid w:val="00E922FE"/>
    <w:rsid w:val="00E9435E"/>
    <w:rsid w:val="00E94AC8"/>
    <w:rsid w:val="00E962B3"/>
    <w:rsid w:val="00E9656A"/>
    <w:rsid w:val="00E9746C"/>
    <w:rsid w:val="00EA0577"/>
    <w:rsid w:val="00EA06E3"/>
    <w:rsid w:val="00EA1AE0"/>
    <w:rsid w:val="00EA210A"/>
    <w:rsid w:val="00EA2865"/>
    <w:rsid w:val="00EA2FF0"/>
    <w:rsid w:val="00EA374C"/>
    <w:rsid w:val="00EA6FAD"/>
    <w:rsid w:val="00EB1331"/>
    <w:rsid w:val="00EB2778"/>
    <w:rsid w:val="00EB3DFA"/>
    <w:rsid w:val="00EB5ECB"/>
    <w:rsid w:val="00EB76F2"/>
    <w:rsid w:val="00EB77A5"/>
    <w:rsid w:val="00EC054C"/>
    <w:rsid w:val="00EC0642"/>
    <w:rsid w:val="00EC1443"/>
    <w:rsid w:val="00EC2801"/>
    <w:rsid w:val="00EC2EC9"/>
    <w:rsid w:val="00EC342F"/>
    <w:rsid w:val="00EC353F"/>
    <w:rsid w:val="00EC4603"/>
    <w:rsid w:val="00EC4E1D"/>
    <w:rsid w:val="00EC7D22"/>
    <w:rsid w:val="00EC7E67"/>
    <w:rsid w:val="00ED0038"/>
    <w:rsid w:val="00ED0AFC"/>
    <w:rsid w:val="00ED0EF4"/>
    <w:rsid w:val="00ED1399"/>
    <w:rsid w:val="00ED16A8"/>
    <w:rsid w:val="00ED179C"/>
    <w:rsid w:val="00ED199E"/>
    <w:rsid w:val="00ED2407"/>
    <w:rsid w:val="00ED282F"/>
    <w:rsid w:val="00ED28FB"/>
    <w:rsid w:val="00ED3000"/>
    <w:rsid w:val="00ED3D21"/>
    <w:rsid w:val="00ED47FD"/>
    <w:rsid w:val="00ED4946"/>
    <w:rsid w:val="00ED4F45"/>
    <w:rsid w:val="00EE0A08"/>
    <w:rsid w:val="00EE0CA4"/>
    <w:rsid w:val="00EE38D5"/>
    <w:rsid w:val="00EE418F"/>
    <w:rsid w:val="00EE56E3"/>
    <w:rsid w:val="00EE60C9"/>
    <w:rsid w:val="00EE7643"/>
    <w:rsid w:val="00EF20D5"/>
    <w:rsid w:val="00EF259E"/>
    <w:rsid w:val="00EF28C4"/>
    <w:rsid w:val="00EF3B33"/>
    <w:rsid w:val="00EF517C"/>
    <w:rsid w:val="00EF52E5"/>
    <w:rsid w:val="00EF579E"/>
    <w:rsid w:val="00EF7AAA"/>
    <w:rsid w:val="00F0035F"/>
    <w:rsid w:val="00F00882"/>
    <w:rsid w:val="00F031AA"/>
    <w:rsid w:val="00F04997"/>
    <w:rsid w:val="00F049E7"/>
    <w:rsid w:val="00F04E27"/>
    <w:rsid w:val="00F06D1B"/>
    <w:rsid w:val="00F06FAB"/>
    <w:rsid w:val="00F07954"/>
    <w:rsid w:val="00F112CD"/>
    <w:rsid w:val="00F116BD"/>
    <w:rsid w:val="00F126DF"/>
    <w:rsid w:val="00F127DE"/>
    <w:rsid w:val="00F1326F"/>
    <w:rsid w:val="00F14F2F"/>
    <w:rsid w:val="00F157D9"/>
    <w:rsid w:val="00F16E39"/>
    <w:rsid w:val="00F17466"/>
    <w:rsid w:val="00F21309"/>
    <w:rsid w:val="00F21C5C"/>
    <w:rsid w:val="00F230B6"/>
    <w:rsid w:val="00F24344"/>
    <w:rsid w:val="00F245F5"/>
    <w:rsid w:val="00F30EB6"/>
    <w:rsid w:val="00F3198C"/>
    <w:rsid w:val="00F3296F"/>
    <w:rsid w:val="00F32F2A"/>
    <w:rsid w:val="00F33544"/>
    <w:rsid w:val="00F34686"/>
    <w:rsid w:val="00F35F05"/>
    <w:rsid w:val="00F3604C"/>
    <w:rsid w:val="00F36A72"/>
    <w:rsid w:val="00F36FA4"/>
    <w:rsid w:val="00F41D14"/>
    <w:rsid w:val="00F41F02"/>
    <w:rsid w:val="00F42540"/>
    <w:rsid w:val="00F437FD"/>
    <w:rsid w:val="00F44E37"/>
    <w:rsid w:val="00F4518F"/>
    <w:rsid w:val="00F45222"/>
    <w:rsid w:val="00F45851"/>
    <w:rsid w:val="00F46ADF"/>
    <w:rsid w:val="00F46DA3"/>
    <w:rsid w:val="00F46FEF"/>
    <w:rsid w:val="00F47E0B"/>
    <w:rsid w:val="00F501A3"/>
    <w:rsid w:val="00F51052"/>
    <w:rsid w:val="00F511BD"/>
    <w:rsid w:val="00F518BD"/>
    <w:rsid w:val="00F51C34"/>
    <w:rsid w:val="00F530A4"/>
    <w:rsid w:val="00F53937"/>
    <w:rsid w:val="00F54F8B"/>
    <w:rsid w:val="00F56CDD"/>
    <w:rsid w:val="00F60659"/>
    <w:rsid w:val="00F60B63"/>
    <w:rsid w:val="00F6137B"/>
    <w:rsid w:val="00F614D2"/>
    <w:rsid w:val="00F6193E"/>
    <w:rsid w:val="00F622F1"/>
    <w:rsid w:val="00F62F0A"/>
    <w:rsid w:val="00F6354E"/>
    <w:rsid w:val="00F6446B"/>
    <w:rsid w:val="00F64E5F"/>
    <w:rsid w:val="00F65CEA"/>
    <w:rsid w:val="00F66EB7"/>
    <w:rsid w:val="00F6772B"/>
    <w:rsid w:val="00F70105"/>
    <w:rsid w:val="00F71E33"/>
    <w:rsid w:val="00F72095"/>
    <w:rsid w:val="00F7378A"/>
    <w:rsid w:val="00F73872"/>
    <w:rsid w:val="00F7400E"/>
    <w:rsid w:val="00F74143"/>
    <w:rsid w:val="00F75264"/>
    <w:rsid w:val="00F761D3"/>
    <w:rsid w:val="00F76553"/>
    <w:rsid w:val="00F81365"/>
    <w:rsid w:val="00F813A5"/>
    <w:rsid w:val="00F813A6"/>
    <w:rsid w:val="00F81E49"/>
    <w:rsid w:val="00F825C0"/>
    <w:rsid w:val="00F82F3B"/>
    <w:rsid w:val="00F83370"/>
    <w:rsid w:val="00F83BCD"/>
    <w:rsid w:val="00F848DA"/>
    <w:rsid w:val="00F850CB"/>
    <w:rsid w:val="00F867DB"/>
    <w:rsid w:val="00F86C61"/>
    <w:rsid w:val="00F871E6"/>
    <w:rsid w:val="00F87CA0"/>
    <w:rsid w:val="00F87CF7"/>
    <w:rsid w:val="00F923CA"/>
    <w:rsid w:val="00F93B12"/>
    <w:rsid w:val="00F9717F"/>
    <w:rsid w:val="00F97F63"/>
    <w:rsid w:val="00FA1248"/>
    <w:rsid w:val="00FA190D"/>
    <w:rsid w:val="00FA1CAE"/>
    <w:rsid w:val="00FA3875"/>
    <w:rsid w:val="00FA398A"/>
    <w:rsid w:val="00FA5ED8"/>
    <w:rsid w:val="00FB02FC"/>
    <w:rsid w:val="00FB04DE"/>
    <w:rsid w:val="00FB0841"/>
    <w:rsid w:val="00FB1BCC"/>
    <w:rsid w:val="00FB2C52"/>
    <w:rsid w:val="00FB3FB7"/>
    <w:rsid w:val="00FB425F"/>
    <w:rsid w:val="00FB48F2"/>
    <w:rsid w:val="00FB4B80"/>
    <w:rsid w:val="00FB4D66"/>
    <w:rsid w:val="00FB58F7"/>
    <w:rsid w:val="00FB5BEE"/>
    <w:rsid w:val="00FB60F1"/>
    <w:rsid w:val="00FB6A76"/>
    <w:rsid w:val="00FC0466"/>
    <w:rsid w:val="00FC0541"/>
    <w:rsid w:val="00FC0CA7"/>
    <w:rsid w:val="00FC3096"/>
    <w:rsid w:val="00FC3AF0"/>
    <w:rsid w:val="00FC5666"/>
    <w:rsid w:val="00FC5805"/>
    <w:rsid w:val="00FC7111"/>
    <w:rsid w:val="00FC7667"/>
    <w:rsid w:val="00FC76D1"/>
    <w:rsid w:val="00FC79C6"/>
    <w:rsid w:val="00FD06D6"/>
    <w:rsid w:val="00FD1775"/>
    <w:rsid w:val="00FD260B"/>
    <w:rsid w:val="00FD2767"/>
    <w:rsid w:val="00FD2C73"/>
    <w:rsid w:val="00FD35B7"/>
    <w:rsid w:val="00FD39D6"/>
    <w:rsid w:val="00FD3B6F"/>
    <w:rsid w:val="00FD3C7D"/>
    <w:rsid w:val="00FD404B"/>
    <w:rsid w:val="00FD446B"/>
    <w:rsid w:val="00FD4F50"/>
    <w:rsid w:val="00FD51A4"/>
    <w:rsid w:val="00FD65AD"/>
    <w:rsid w:val="00FD6ED5"/>
    <w:rsid w:val="00FD6FB8"/>
    <w:rsid w:val="00FD76F6"/>
    <w:rsid w:val="00FE053B"/>
    <w:rsid w:val="00FE0584"/>
    <w:rsid w:val="00FE1C3A"/>
    <w:rsid w:val="00FE290B"/>
    <w:rsid w:val="00FE2C00"/>
    <w:rsid w:val="00FE3ADD"/>
    <w:rsid w:val="00FE4876"/>
    <w:rsid w:val="00FE4A6F"/>
    <w:rsid w:val="00FE66A2"/>
    <w:rsid w:val="00FF0BC8"/>
    <w:rsid w:val="00FF1C0E"/>
    <w:rsid w:val="00FF2BFB"/>
    <w:rsid w:val="00FF3609"/>
    <w:rsid w:val="00FF366F"/>
    <w:rsid w:val="00FF384D"/>
    <w:rsid w:val="00FF3CC1"/>
    <w:rsid w:val="00FF4662"/>
    <w:rsid w:val="00FF4A13"/>
    <w:rsid w:val="00FF5854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BFA71F8"/>
  <w15:docId w15:val="{7EA21D39-3029-4B4E-9B0B-194DCF333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62D"/>
  </w:style>
  <w:style w:type="paragraph" w:styleId="Heading1">
    <w:name w:val="heading 1"/>
    <w:basedOn w:val="Normal"/>
    <w:next w:val="Normal"/>
    <w:link w:val="Heading1Char"/>
    <w:qFormat/>
    <w:rsid w:val="005B0083"/>
    <w:pPr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4A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45A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45A3E"/>
  </w:style>
  <w:style w:type="paragraph" w:styleId="Footer">
    <w:name w:val="footer"/>
    <w:basedOn w:val="Normal"/>
    <w:link w:val="FooterChar"/>
    <w:uiPriority w:val="99"/>
    <w:rsid w:val="00645A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A3E"/>
  </w:style>
  <w:style w:type="character" w:customStyle="1" w:styleId="Heading1Char">
    <w:name w:val="Heading 1 Char"/>
    <w:basedOn w:val="DefaultParagraphFont"/>
    <w:link w:val="Heading1"/>
    <w:rsid w:val="005B0083"/>
    <w:rPr>
      <w:b/>
      <w:sz w:val="40"/>
      <w:szCs w:val="40"/>
    </w:rPr>
  </w:style>
  <w:style w:type="table" w:styleId="TableGrid">
    <w:name w:val="Table Grid"/>
    <w:basedOn w:val="TableNormal"/>
    <w:rsid w:val="005B008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B0083"/>
    <w:pPr>
      <w:ind w:left="720"/>
      <w:contextualSpacing/>
    </w:pPr>
    <w:rPr>
      <w:sz w:val="22"/>
      <w:szCs w:val="20"/>
    </w:rPr>
  </w:style>
  <w:style w:type="character" w:styleId="Hyperlink">
    <w:name w:val="Hyperlink"/>
    <w:basedOn w:val="DefaultParagraphFont"/>
    <w:rsid w:val="005B00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561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18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D55263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9D4A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IHeading">
    <w:name w:val="WIHeading"/>
    <w:basedOn w:val="Normal"/>
    <w:qFormat/>
    <w:rsid w:val="004E7418"/>
    <w:rPr>
      <w:rFonts w:cs="Arial"/>
      <w:b/>
      <w:sz w:val="28"/>
      <w:szCs w:val="22"/>
    </w:rPr>
  </w:style>
  <w:style w:type="paragraph" w:styleId="NoSpacing">
    <w:name w:val="No Spacing"/>
    <w:uiPriority w:val="1"/>
    <w:qFormat/>
    <w:rsid w:val="004E7418"/>
  </w:style>
  <w:style w:type="paragraph" w:customStyle="1" w:styleId="WIStepHead">
    <w:name w:val="WIStepHead"/>
    <w:basedOn w:val="Normal"/>
    <w:qFormat/>
    <w:rsid w:val="004E7418"/>
    <w:pPr>
      <w:numPr>
        <w:numId w:val="18"/>
      </w:numPr>
      <w:ind w:left="360"/>
    </w:pPr>
    <w:rPr>
      <w:rFonts w:cs="Arial"/>
      <w:b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3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styles" Target="styl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9.jpeg"/><Relationship Id="rId2" Type="http://schemas.openxmlformats.org/officeDocument/2006/relationships/image" Target="media/image38.jpeg"/><Relationship Id="rId1" Type="http://schemas.openxmlformats.org/officeDocument/2006/relationships/image" Target="media/image37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c3f4d00-8680-4ef4-b71b-739f124c7820">REDLANDCITY-1833-27</_dlc_DocId>
    <_dlc_DocIdUrl xmlns="fc3f4d00-8680-4ef4-b71b-739f124c7820">
      <Url>http://rcc/Assetic/_layouts/DocIdRedir.aspx?ID=REDLANDCITY-1833-27</Url>
      <Description>REDLANDCITY-1833-27</Description>
    </_dlc_DocIdUrl>
    <_dlc_DocIdPersistId xmlns="fc3f4d00-8680-4ef4-b71b-739f124c7820">false</_dlc_DocIdPersist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A5E499CCF1AF4AB0101C76DE774C18" ma:contentTypeVersion="0" ma:contentTypeDescription="Create a new document." ma:contentTypeScope="" ma:versionID="2b02ef8fc391468ef4892f0125132c05">
  <xsd:schema xmlns:xsd="http://www.w3.org/2001/XMLSchema" xmlns:xs="http://www.w3.org/2001/XMLSchema" xmlns:p="http://schemas.microsoft.com/office/2006/metadata/properties" xmlns:ns2="fc3f4d00-8680-4ef4-b71b-739f124c7820" targetNamespace="http://schemas.microsoft.com/office/2006/metadata/properties" ma:root="true" ma:fieldsID="e5cc7bb3c224da29795717625c2f4eaf" ns2:_="">
    <xsd:import namespace="fc3f4d00-8680-4ef4-b71b-739f124c782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f4d00-8680-4ef4-b71b-739f124c782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metadata xmlns="http://www.objective.com/ecm/document/metadata/2ED628D542C6441E9652AB1B73553238" version="1.0.0">
  <systemFields>
    <field name="Objective-Id">
      <value order="0">A4862868</value>
    </field>
    <field name="Objective-Title">
      <value order="0">QRG 905 Contractor How to Complete a Work Order - Mobility</value>
    </field>
    <field name="Objective-Description">
      <value order="0"/>
    </field>
    <field name="Objective-CreationStamp">
      <value order="0">2019-07-03T01:25:21Z</value>
    </field>
    <field name="Objective-IsApproved">
      <value order="0">false</value>
    </field>
    <field name="Objective-IsPublished">
      <value order="0">true</value>
    </field>
    <field name="Objective-DatePublished">
      <value order="0">2021-05-04T22:14:37Z</value>
    </field>
    <field name="Objective-ModificationStamp">
      <value order="0">2021-05-04T22:36:17Z</value>
    </field>
    <field name="Objective-Owner">
      <value order="0">Samantha McGrath</value>
    </field>
    <field name="Objective-Path">
      <value order="0">Objective Global Folder:RCC File Plan:Corporate Management:Strategic Asset &amp; Portfolio Management:Strategic Asset Management:G-2. Work Instructions &amp; Training material:Assetic Work Instructions &amp; Quick Reference Guides:600  Mobility:600 Contractors Mobility</value>
    </field>
    <field name="Objective-Parent">
      <value order="0">600 Contractors Mobility</value>
    </field>
    <field name="Objective-State">
      <value order="0">Published</value>
    </field>
    <field name="Objective-VersionId">
      <value order="0">vA7130694</value>
    </field>
    <field name="Objective-Version">
      <value order="0">10.0</value>
    </field>
    <field name="Objective-VersionNumber">
      <value order="0">12</value>
    </field>
    <field name="Objective-VersionComment">
      <value order="0"/>
    </field>
    <field name="Objective-FileNumber">
      <value order="0"/>
    </field>
    <field name="Objective-Classification">
      <value order="0">Official</value>
    </field>
    <field name="Objective-Caveats">
      <value order="0"/>
    </field>
  </systemFields>
  <catalogues>
    <catalogue name="RCC Document Type Catalogue" type="type" ori="id:cA4">
      <field name="Objective-Record Type">
        <value order="0"/>
      </field>
      <field name="Objective-Organisation Responsible">
        <value order="0"/>
      </field>
      <field name="Objective-Access Rights Scheme">
        <value order="0"/>
      </field>
      <field name="Objective-Date Digitised">
        <value order="0"/>
      </field>
      <field name="Objective-Capture Device">
        <value order="0"/>
      </field>
      <field name="Objective-Actor">
        <value order="0"/>
      </field>
      <field name="Objective-Event Types">
        <value order="0"/>
      </field>
      <field name="Objective-Relationship Type">
        <value order="0"/>
      </field>
      <field name="Objective-Disposal Status">
        <value order="0"/>
      </field>
      <field name="Objective-Disposal Notification">
        <value order="0"/>
      </field>
      <field name="Objective-Determination Date">
        <value order="0"/>
      </field>
      <field name="Objective-Disposal Review Date">
        <value order="0"/>
      </field>
      <field name="Objective-Record Category Type">
        <value order="0"/>
      </field>
      <field name="Objective-Medium">
        <value order="0"/>
      </field>
      <field name="Objective-Connect Creator">
        <value order="0"/>
      </field>
      <field name="Objective-Development.i Record Type">
        <value order="0"/>
      </field>
    </catalogue>
  </catalogues>
</meta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4CD0C-5822-4589-9A66-4E4CF32A182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c3f4d00-8680-4ef4-b71b-739f124c782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C2A1693-7A47-4DA2-8C64-1CF2830CCF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f4d00-8680-4ef4-b71b-739f124c7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C3CBEB-4413-4F41-B481-DC51865FBCF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ED628D542C6441E9652AB1B73553238"/>
  </ds:schemaRefs>
</ds:datastoreItem>
</file>

<file path=customXml/itemProps5.xml><?xml version="1.0" encoding="utf-8"?>
<ds:datastoreItem xmlns:ds="http://schemas.openxmlformats.org/officeDocument/2006/customXml" ds:itemID="{DEABAF01-5A1C-433E-B6C2-45C2BC35580F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89B31F5-DF41-4877-B5DA-06CB3FBA0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C2CAC234.dotm</Template>
  <TotalTime>0</TotalTime>
  <Pages>9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Redland City Council</Company>
  <LinksUpToDate>false</LinksUpToDate>
  <CharactersWithSpaces>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Craig Dickson</dc:creator>
  <cp:lastModifiedBy>Selcuk Savas</cp:lastModifiedBy>
  <cp:revision>2</cp:revision>
  <cp:lastPrinted>2015-07-02T05:21:00Z</cp:lastPrinted>
  <dcterms:created xsi:type="dcterms:W3CDTF">2021-05-25T02:00:00Z</dcterms:created>
  <dcterms:modified xsi:type="dcterms:W3CDTF">2021-05-25T02:00:00Z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0x010100A2A5E499CCF1AF4AB0101C76DE774C18</vt:lpwstr>
  </property>
  <property fmtid="{D5CDD505-2E9C-101B-9397-08002B2CF9AE}" pid="3" name="_dlc_DocIdItemGuid">
    <vt:lpwstr>840e2720-4706-4cdf-bb7a-df25a1d59d25</vt:lpwstr>
  </property>
  <property fmtid="{D5CDD505-2E9C-101B-9397-08002B2CF9AE}" pid="4" name="TaxKeyword">
    <vt:lpwstr/>
  </property>
  <property fmtid="{D5CDD505-2E9C-101B-9397-08002B2CF9AE}" pid="5" name="Order">
    <vt:r8>40100</vt:r8>
  </property>
  <property fmtid="{D5CDD505-2E9C-101B-9397-08002B2CF9AE}" pid="6" name="TemplateUrl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Objective-Id">
    <vt:lpwstr>A4862868</vt:lpwstr>
  </property>
  <property fmtid="{D5CDD505-2E9C-101B-9397-08002B2CF9AE}" pid="10" name="Objective-Title">
    <vt:lpwstr>QRG 905 Contractor How to Complete a Work Order - Mobility</vt:lpwstr>
  </property>
  <property fmtid="{D5CDD505-2E9C-101B-9397-08002B2CF9AE}" pid="11" name="Objective-Comment">
    <vt:lpwstr/>
  </property>
  <property fmtid="{D5CDD505-2E9C-101B-9397-08002B2CF9AE}" pid="12" name="Objective-CreationStamp">
    <vt:filetime>2020-09-16T23:09:12Z</vt:filetime>
  </property>
  <property fmtid="{D5CDD505-2E9C-101B-9397-08002B2CF9AE}" pid="13" name="Objective-IsApproved">
    <vt:bool>false</vt:bool>
  </property>
  <property fmtid="{D5CDD505-2E9C-101B-9397-08002B2CF9AE}" pid="14" name="Objective-IsPublished">
    <vt:bool>true</vt:bool>
  </property>
  <property fmtid="{D5CDD505-2E9C-101B-9397-08002B2CF9AE}" pid="15" name="Objective-DatePublished">
    <vt:filetime>2021-05-04T22:14:37Z</vt:filetime>
  </property>
  <property fmtid="{D5CDD505-2E9C-101B-9397-08002B2CF9AE}" pid="16" name="Objective-ModificationStamp">
    <vt:filetime>2021-05-04T22:36:17Z</vt:filetime>
  </property>
  <property fmtid="{D5CDD505-2E9C-101B-9397-08002B2CF9AE}" pid="17" name="Objective-Owner">
    <vt:lpwstr>Samantha McGrath</vt:lpwstr>
  </property>
  <property fmtid="{D5CDD505-2E9C-101B-9397-08002B2CF9AE}" pid="18" name="Objective-Path">
    <vt:lpwstr>Objective Global Folder:RCC File Plan:Corporate Management:Strategic Asset &amp; Portfolio Management:Strategic Asset Management:G-2. Work Instructions &amp; Training material:Assetic Work Instructions &amp; Quick Reference Guides:600  Mobility:600 Contractors Mobili</vt:lpwstr>
  </property>
  <property fmtid="{D5CDD505-2E9C-101B-9397-08002B2CF9AE}" pid="19" name="Objective-Parent">
    <vt:lpwstr>600 Contractors Mobility</vt:lpwstr>
  </property>
  <property fmtid="{D5CDD505-2E9C-101B-9397-08002B2CF9AE}" pid="20" name="Objective-State">
    <vt:lpwstr>Published</vt:lpwstr>
  </property>
  <property fmtid="{D5CDD505-2E9C-101B-9397-08002B2CF9AE}" pid="21" name="Objective-Version">
    <vt:lpwstr>10.0</vt:lpwstr>
  </property>
  <property fmtid="{D5CDD505-2E9C-101B-9397-08002B2CF9AE}" pid="22" name="Objective-VersionNumber">
    <vt:r8>12</vt:r8>
  </property>
  <property fmtid="{D5CDD505-2E9C-101B-9397-08002B2CF9AE}" pid="23" name="Objective-VersionComment">
    <vt:lpwstr/>
  </property>
  <property fmtid="{D5CDD505-2E9C-101B-9397-08002B2CF9AE}" pid="24" name="Objective-FileNumber">
    <vt:lpwstr/>
  </property>
  <property fmtid="{D5CDD505-2E9C-101B-9397-08002B2CF9AE}" pid="25" name="Objective-Classification">
    <vt:lpwstr>[Inherited - Official]</vt:lpwstr>
  </property>
  <property fmtid="{D5CDD505-2E9C-101B-9397-08002B2CF9AE}" pid="26" name="Objective-Caveats">
    <vt:lpwstr/>
  </property>
  <property fmtid="{D5CDD505-2E9C-101B-9397-08002B2CF9AE}" pid="27" name="Objective-Application ID">
    <vt:lpwstr/>
  </property>
  <property fmtid="{D5CDD505-2E9C-101B-9397-08002B2CF9AE}" pid="28" name="Objective-Application Description">
    <vt:lpwstr/>
  </property>
  <property fmtid="{D5CDD505-2E9C-101B-9397-08002B2CF9AE}" pid="29" name="Objective-Customer ID">
    <vt:lpwstr/>
  </property>
  <property fmtid="{D5CDD505-2E9C-101B-9397-08002B2CF9AE}" pid="30" name="Objective-Customer Name">
    <vt:lpwstr/>
  </property>
  <property fmtid="{D5CDD505-2E9C-101B-9397-08002B2CF9AE}" pid="31" name="Objective-Property ID">
    <vt:lpwstr/>
  </property>
  <property fmtid="{D5CDD505-2E9C-101B-9397-08002B2CF9AE}" pid="32" name="Objective-Property Address">
    <vt:lpwstr/>
  </property>
  <property fmtid="{D5CDD505-2E9C-101B-9397-08002B2CF9AE}" pid="33" name="Objective-Land ID">
    <vt:lpwstr/>
  </property>
  <property fmtid="{D5CDD505-2E9C-101B-9397-08002B2CF9AE}" pid="34" name="Objective-Land Legal Description">
    <vt:lpwstr/>
  </property>
  <property fmtid="{D5CDD505-2E9C-101B-9397-08002B2CF9AE}" pid="35" name="Objective-Street ID">
    <vt:lpwstr/>
  </property>
  <property fmtid="{D5CDD505-2E9C-101B-9397-08002B2CF9AE}" pid="36" name="Objective-Street Name">
    <vt:lpwstr/>
  </property>
  <property fmtid="{D5CDD505-2E9C-101B-9397-08002B2CF9AE}" pid="37" name="Objective-Locality">
    <vt:lpwstr/>
  </property>
  <property fmtid="{D5CDD505-2E9C-101B-9397-08002B2CF9AE}" pid="38" name="Objective-Public URL Suffix">
    <vt:lpwstr/>
  </property>
  <property fmtid="{D5CDD505-2E9C-101B-9397-08002B2CF9AE}" pid="39" name="Objective-Public URL Suffix Updated">
    <vt:lpwstr/>
  </property>
  <property fmtid="{D5CDD505-2E9C-101B-9397-08002B2CF9AE}" pid="40" name="Objective-Description">
    <vt:lpwstr/>
  </property>
  <property fmtid="{D5CDD505-2E9C-101B-9397-08002B2CF9AE}" pid="41" name="Objective-VersionId">
    <vt:lpwstr>vA7130694</vt:lpwstr>
  </property>
  <property fmtid="{D5CDD505-2E9C-101B-9397-08002B2CF9AE}" pid="42" name="Objective-Connect Creator">
    <vt:lpwstr/>
  </property>
  <property fmtid="{D5CDD505-2E9C-101B-9397-08002B2CF9AE}" pid="43" name="Objective-Record Type">
    <vt:lpwstr/>
  </property>
  <property fmtid="{D5CDD505-2E9C-101B-9397-08002B2CF9AE}" pid="44" name="Objective-Organisation Responsible">
    <vt:lpwstr/>
  </property>
  <property fmtid="{D5CDD505-2E9C-101B-9397-08002B2CF9AE}" pid="45" name="Objective-Access Rights Scheme">
    <vt:lpwstr/>
  </property>
  <property fmtid="{D5CDD505-2E9C-101B-9397-08002B2CF9AE}" pid="46" name="Objective-Date Digitised">
    <vt:lpwstr/>
  </property>
  <property fmtid="{D5CDD505-2E9C-101B-9397-08002B2CF9AE}" pid="47" name="Objective-Capture Device">
    <vt:lpwstr/>
  </property>
  <property fmtid="{D5CDD505-2E9C-101B-9397-08002B2CF9AE}" pid="48" name="Objective-Actor">
    <vt:lpwstr/>
  </property>
  <property fmtid="{D5CDD505-2E9C-101B-9397-08002B2CF9AE}" pid="49" name="Objective-Event Types">
    <vt:lpwstr/>
  </property>
  <property fmtid="{D5CDD505-2E9C-101B-9397-08002B2CF9AE}" pid="50" name="Objective-Relationship Type">
    <vt:lpwstr/>
  </property>
  <property fmtid="{D5CDD505-2E9C-101B-9397-08002B2CF9AE}" pid="51" name="Objective-Disposal Status">
    <vt:lpwstr/>
  </property>
  <property fmtid="{D5CDD505-2E9C-101B-9397-08002B2CF9AE}" pid="52" name="Objective-Disposal Notification">
    <vt:lpwstr/>
  </property>
  <property fmtid="{D5CDD505-2E9C-101B-9397-08002B2CF9AE}" pid="53" name="Objective-Determination Date">
    <vt:lpwstr/>
  </property>
  <property fmtid="{D5CDD505-2E9C-101B-9397-08002B2CF9AE}" pid="54" name="Objective-Disposal Review Date">
    <vt:lpwstr/>
  </property>
  <property fmtid="{D5CDD505-2E9C-101B-9397-08002B2CF9AE}" pid="55" name="Objective-Record Category Type">
    <vt:lpwstr/>
  </property>
  <property fmtid="{D5CDD505-2E9C-101B-9397-08002B2CF9AE}" pid="56" name="Objective-Medium">
    <vt:lpwstr/>
  </property>
  <property fmtid="{D5CDD505-2E9C-101B-9397-08002B2CF9AE}" pid="57" name="Objective-Development.i Record Type">
    <vt:lpwstr/>
  </property>
</Properties>
</file>