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84139" w14:textId="77777777" w:rsidR="00457316" w:rsidRDefault="00457316" w:rsidP="00457316">
      <w:pPr>
        <w:pStyle w:val="WIStepHead"/>
        <w:numPr>
          <w:ilvl w:val="0"/>
          <w:numId w:val="0"/>
        </w:numPr>
        <w:jc w:val="both"/>
        <w:rPr>
          <w:noProof/>
          <w:sz w:val="36"/>
        </w:rPr>
      </w:pPr>
      <w:bookmarkStart w:id="0" w:name="_GoBack"/>
      <w:bookmarkEnd w:id="0"/>
    </w:p>
    <w:p w14:paraId="00679BE5" w14:textId="73EB9A94" w:rsidR="0082657C" w:rsidRDefault="0082657C" w:rsidP="0082657C">
      <w:pPr>
        <w:pStyle w:val="WIStepHead"/>
        <w:numPr>
          <w:ilvl w:val="0"/>
          <w:numId w:val="0"/>
        </w:numPr>
        <w:rPr>
          <w:noProof/>
          <w:sz w:val="36"/>
        </w:rPr>
      </w:pPr>
      <w:r>
        <w:rPr>
          <w:noProof/>
          <w:sz w:val="36"/>
        </w:rPr>
        <w:t xml:space="preserve">Contractor: How to update the </w:t>
      </w:r>
      <w:r w:rsidR="00601537">
        <w:rPr>
          <w:noProof/>
          <w:sz w:val="36"/>
        </w:rPr>
        <w:t xml:space="preserve">operating system and the </w:t>
      </w:r>
      <w:r>
        <w:rPr>
          <w:noProof/>
          <w:sz w:val="36"/>
        </w:rPr>
        <w:t>A</w:t>
      </w:r>
      <w:r w:rsidR="00601537">
        <w:rPr>
          <w:noProof/>
          <w:sz w:val="36"/>
        </w:rPr>
        <w:t>ssetic app</w:t>
      </w:r>
      <w:r>
        <w:rPr>
          <w:noProof/>
          <w:sz w:val="36"/>
        </w:rPr>
        <w:t xml:space="preserve"> – Mobility</w:t>
      </w:r>
    </w:p>
    <w:p w14:paraId="79BCC62B" w14:textId="77777777" w:rsidR="00276B63" w:rsidRDefault="00276B63" w:rsidP="00457316">
      <w:pPr>
        <w:pStyle w:val="WIStepHead"/>
        <w:numPr>
          <w:ilvl w:val="0"/>
          <w:numId w:val="0"/>
        </w:numPr>
        <w:rPr>
          <w:noProof/>
        </w:rPr>
      </w:pPr>
    </w:p>
    <w:p w14:paraId="7A355537" w14:textId="77777777" w:rsidR="0082657C" w:rsidRPr="00811010" w:rsidRDefault="0082657C" w:rsidP="0082657C">
      <w:pPr>
        <w:pStyle w:val="WIHeading"/>
      </w:pPr>
      <w:r w:rsidRPr="00E57679">
        <w:t>Summary</w:t>
      </w:r>
    </w:p>
    <w:p w14:paraId="6B13094D" w14:textId="77777777" w:rsidR="0082657C" w:rsidRPr="00EC342F" w:rsidRDefault="0082657C" w:rsidP="0082657C">
      <w:pPr>
        <w:rPr>
          <w:rFonts w:cs="Arial"/>
          <w:szCs w:val="22"/>
        </w:rPr>
      </w:pPr>
    </w:p>
    <w:p w14:paraId="5458C595" w14:textId="3F5BB4A5" w:rsidR="0082657C" w:rsidRDefault="0082657C" w:rsidP="0082657C">
      <w:pPr>
        <w:rPr>
          <w:rFonts w:cs="Arial"/>
          <w:szCs w:val="22"/>
        </w:rPr>
      </w:pPr>
      <w:r>
        <w:rPr>
          <w:rFonts w:cs="Arial"/>
          <w:szCs w:val="22"/>
        </w:rPr>
        <w:t xml:space="preserve">This Quick Reference Guide explains how to update the </w:t>
      </w:r>
      <w:r w:rsidR="00601537">
        <w:rPr>
          <w:rFonts w:cs="Arial"/>
          <w:szCs w:val="22"/>
        </w:rPr>
        <w:t xml:space="preserve">operating system and the </w:t>
      </w:r>
      <w:r>
        <w:rPr>
          <w:rFonts w:cs="Arial"/>
          <w:szCs w:val="22"/>
        </w:rPr>
        <w:t>Assetic app on a mobile device, including phones and tablets.</w:t>
      </w:r>
      <w:r w:rsidR="00546101">
        <w:rPr>
          <w:rFonts w:cs="Arial"/>
          <w:szCs w:val="22"/>
        </w:rPr>
        <w:t xml:space="preserve"> This guide assume you already have a Google account or Apple ID, which are required on Android and Apple devices respectively to download and update apps and software.</w:t>
      </w:r>
    </w:p>
    <w:p w14:paraId="6CA0D3A5" w14:textId="77777777" w:rsidR="0082657C" w:rsidRDefault="0082657C" w:rsidP="0082657C">
      <w:pPr>
        <w:pStyle w:val="WIStepHead"/>
        <w:numPr>
          <w:ilvl w:val="0"/>
          <w:numId w:val="0"/>
        </w:numPr>
        <w:ind w:left="360" w:hanging="360"/>
        <w:jc w:val="both"/>
        <w:rPr>
          <w:noProof/>
          <w:sz w:val="36"/>
        </w:rPr>
      </w:pPr>
    </w:p>
    <w:p w14:paraId="70E45E12" w14:textId="77777777" w:rsidR="0082657C" w:rsidRDefault="0082657C" w:rsidP="0082657C">
      <w:pPr>
        <w:pStyle w:val="WIHeading"/>
        <w:jc w:val="both"/>
      </w:pPr>
      <w:r>
        <w:t>Steps</w:t>
      </w:r>
    </w:p>
    <w:p w14:paraId="2E4B425F" w14:textId="77777777" w:rsidR="0082657C" w:rsidRDefault="0082657C" w:rsidP="00CF0EF7"/>
    <w:p w14:paraId="0C069C90" w14:textId="75E4A2C4" w:rsidR="00546101" w:rsidRDefault="00546101" w:rsidP="00546101">
      <w:pPr>
        <w:pStyle w:val="WIHeading"/>
        <w:jc w:val="both"/>
      </w:pPr>
      <w:r>
        <w:t>Android: update the Assetic app</w:t>
      </w:r>
    </w:p>
    <w:p w14:paraId="6E0C995C" w14:textId="77777777" w:rsidR="00546101" w:rsidRDefault="00546101" w:rsidP="00546101">
      <w:pPr>
        <w:pStyle w:val="WIHeading"/>
        <w:jc w:val="both"/>
      </w:pPr>
    </w:p>
    <w:p w14:paraId="71CA2881" w14:textId="77777777" w:rsidR="00546101" w:rsidRDefault="00546101" w:rsidP="00546101">
      <w:pPr>
        <w:pStyle w:val="ListParagraph"/>
        <w:numPr>
          <w:ilvl w:val="0"/>
          <w:numId w:val="7"/>
        </w:numPr>
      </w:pPr>
      <w:r>
        <w:t>Open the Play Store app.</w:t>
      </w:r>
      <w:r>
        <w:br/>
      </w:r>
    </w:p>
    <w:p w14:paraId="7380E1DC" w14:textId="77777777" w:rsidR="00546101" w:rsidRDefault="00546101" w:rsidP="00546101">
      <w:pPr>
        <w:ind w:left="993"/>
      </w:pPr>
      <w:r w:rsidRPr="00C42910">
        <w:rPr>
          <w:noProof/>
        </w:rPr>
        <w:drawing>
          <wp:inline distT="0" distB="0" distL="0" distR="0" wp14:anchorId="7F84052A" wp14:editId="06C72BAD">
            <wp:extent cx="724001" cy="924054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92405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59EA6" w14:textId="77777777" w:rsidR="00546101" w:rsidRDefault="00546101" w:rsidP="00546101"/>
    <w:p w14:paraId="74B107CB" w14:textId="4816CD71" w:rsidR="00546101" w:rsidRPr="00546101" w:rsidRDefault="00546101" w:rsidP="00546101">
      <w:pPr>
        <w:pStyle w:val="ListParagraph"/>
        <w:numPr>
          <w:ilvl w:val="0"/>
          <w:numId w:val="7"/>
        </w:numPr>
        <w:rPr>
          <w:sz w:val="24"/>
        </w:rPr>
      </w:pPr>
      <w:r w:rsidRPr="00546101">
        <w:rPr>
          <w:sz w:val="24"/>
        </w:rPr>
        <w:t xml:space="preserve">In Google Play menu select My apps and games </w:t>
      </w:r>
    </w:p>
    <w:p w14:paraId="4684DB86" w14:textId="77777777" w:rsidR="00546101" w:rsidRDefault="00546101" w:rsidP="00546101"/>
    <w:p w14:paraId="71E6895B" w14:textId="77777777" w:rsidR="00546101" w:rsidRDefault="00546101" w:rsidP="00546101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C8281DB" wp14:editId="57DCCB70">
                <wp:simplePos x="0" y="0"/>
                <wp:positionH relativeFrom="column">
                  <wp:posOffset>76555</wp:posOffset>
                </wp:positionH>
                <wp:positionV relativeFrom="paragraph">
                  <wp:posOffset>4355</wp:posOffset>
                </wp:positionV>
                <wp:extent cx="2667000" cy="158115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581150"/>
                          <a:chOff x="0" y="0"/>
                          <a:chExt cx="2667000" cy="15811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261257" y="777834"/>
                            <a:ext cx="1430977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8A870" id="Group 26" o:spid="_x0000_s1026" style="position:absolute;margin-left:6.05pt;margin-top:.35pt;width:210pt;height:124.5pt;z-index:251682816" coordsize="26670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6670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wFvAAAAA2wAAAA8AAABkcnMvZG93bnJldi54bWxEj0GLwjAUhO8L/ofwBG9rag8iXaOIoOtJ&#10;sN0f8GiebdjmJTaxdv+9EYQ9DjPzDbPejrYTA/XBOFawmGcgiGunDTcKfqrD5wpEiMgaO8ek4I8C&#10;bDeTjzUW2j34QkMZG5EgHApU0MboCylD3ZLFMHeeOHlX11uMSfaN1D0+Etx2Ms+ypbRoOC206Gnf&#10;Uv1b3q2Cb3MxUXt5z6tjdSoHj6vr+abUbDruvkBEGuN/+N0+aQV5Dq8v6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87AW8AAAADbAAAADwAAAAAAAAAAAAAAAACfAgAA&#10;ZHJzL2Rvd25yZXYueG1sUEsFBgAAAAAEAAQA9wAAAIwDAAAAAA==&#10;">
                  <v:imagedata r:id="rId14" o:title=""/>
                  <v:path arrowok="t"/>
                </v:shape>
                <v:rect id="Rectangle 25" o:spid="_x0000_s1028" style="position:absolute;left:2612;top:7778;width:14310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pL8MA&#10;AADbAAAADwAAAGRycy9kb3ducmV2LnhtbESPQWvCQBSE74L/YXmF3nTTQFVSVwmCYCkUjIL09sg+&#10;k+Du25hdTfrvuwXB4zAz3zDL9WCNuFPnG8cK3qYJCOLS6YYrBcfDdrIA4QOyRuOYFPySh/VqPFpi&#10;pl3Pe7oXoRIRwj5DBXUIbSalL2uy6KeuJY7e2XUWQ5RdJXWHfYRbI9MkmUmLDceFGlva1FReiptV&#10;YNJ5seOv/PvzR7Pp883scOKrUq8vQ/4BItAQnuFHe6cVpO/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pL8MAAADbAAAADwAAAAAAAAAAAAAAAACYAgAAZHJzL2Rv&#10;d25yZXYueG1sUEsFBgAAAAAEAAQA9QAAAIgDAAAAAA==&#10;" filled="f" strokecolor="#c0504d [3205]" strokeweight="2pt"/>
              </v:group>
            </w:pict>
          </mc:Fallback>
        </mc:AlternateContent>
      </w:r>
    </w:p>
    <w:p w14:paraId="3430548E" w14:textId="77777777" w:rsidR="00546101" w:rsidRDefault="00546101" w:rsidP="00546101"/>
    <w:p w14:paraId="3D28A606" w14:textId="77777777" w:rsidR="00546101" w:rsidRDefault="00546101" w:rsidP="00546101"/>
    <w:p w14:paraId="5B76173C" w14:textId="77777777" w:rsidR="00546101" w:rsidRDefault="00546101" w:rsidP="00546101"/>
    <w:p w14:paraId="5C663794" w14:textId="77777777" w:rsidR="00546101" w:rsidRDefault="00546101" w:rsidP="00546101"/>
    <w:p w14:paraId="586F205A" w14:textId="77777777" w:rsidR="00546101" w:rsidRDefault="00546101" w:rsidP="00546101"/>
    <w:p w14:paraId="3A38F2A4" w14:textId="77777777" w:rsidR="00546101" w:rsidRDefault="00546101" w:rsidP="00546101"/>
    <w:p w14:paraId="35C13E2B" w14:textId="77777777" w:rsidR="00546101" w:rsidRDefault="00546101" w:rsidP="00546101"/>
    <w:p w14:paraId="517AC120" w14:textId="77777777" w:rsidR="00546101" w:rsidRDefault="00546101" w:rsidP="00546101"/>
    <w:p w14:paraId="6D4FC9BB" w14:textId="77777777" w:rsidR="00546101" w:rsidRDefault="00546101" w:rsidP="00546101"/>
    <w:p w14:paraId="28FAF45C" w14:textId="77777777" w:rsidR="00546101" w:rsidRDefault="00546101" w:rsidP="00546101">
      <w:pPr>
        <w:pStyle w:val="ListParagraph"/>
      </w:pPr>
    </w:p>
    <w:p w14:paraId="3E7D36C7" w14:textId="77777777" w:rsidR="00546101" w:rsidRDefault="00546101" w:rsidP="00546101">
      <w:pPr>
        <w:pStyle w:val="ListParagraph"/>
        <w:numPr>
          <w:ilvl w:val="0"/>
          <w:numId w:val="7"/>
        </w:numPr>
      </w:pPr>
      <w:r>
        <w:t xml:space="preserve">Apps </w:t>
      </w:r>
      <w:r w:rsidRPr="00C42910">
        <w:t>with an update available are labelled "Update."</w:t>
      </w:r>
      <w:r>
        <w:br/>
      </w:r>
    </w:p>
    <w:p w14:paraId="64AB4376" w14:textId="77777777" w:rsidR="00546101" w:rsidRDefault="00546101" w:rsidP="00546101">
      <w:pPr>
        <w:pStyle w:val="ListParagraph"/>
        <w:numPr>
          <w:ilvl w:val="0"/>
          <w:numId w:val="7"/>
        </w:numPr>
      </w:pPr>
      <w:r>
        <w:t>Select Update (if available) on the following apps:</w:t>
      </w:r>
    </w:p>
    <w:p w14:paraId="1947F789" w14:textId="77777777" w:rsidR="00546101" w:rsidRDefault="00546101" w:rsidP="00546101">
      <w:pPr>
        <w:pStyle w:val="ListParagraph"/>
        <w:numPr>
          <w:ilvl w:val="0"/>
          <w:numId w:val="3"/>
        </w:numPr>
      </w:pPr>
      <w:r>
        <w:t>Google</w:t>
      </w:r>
    </w:p>
    <w:p w14:paraId="78F00B4C" w14:textId="77777777" w:rsidR="00546101" w:rsidRDefault="00546101" w:rsidP="00546101">
      <w:pPr>
        <w:pStyle w:val="ListParagraph"/>
        <w:numPr>
          <w:ilvl w:val="0"/>
          <w:numId w:val="3"/>
        </w:numPr>
      </w:pPr>
      <w:r>
        <w:t>Google Maps</w:t>
      </w:r>
    </w:p>
    <w:p w14:paraId="2BEE5C38" w14:textId="10464271" w:rsidR="00546101" w:rsidRDefault="00546101" w:rsidP="00546101">
      <w:pPr>
        <w:pStyle w:val="ListParagraph"/>
        <w:numPr>
          <w:ilvl w:val="0"/>
          <w:numId w:val="3"/>
        </w:numPr>
      </w:pPr>
      <w:r>
        <w:t>AsseticX (if already installed)</w:t>
      </w:r>
    </w:p>
    <w:p w14:paraId="3A2A2960" w14:textId="77777777" w:rsidR="00546101" w:rsidRDefault="00546101" w:rsidP="00CF0EF7"/>
    <w:p w14:paraId="7E82283B" w14:textId="77777777" w:rsidR="00546101" w:rsidRDefault="00546101" w:rsidP="00CF0EF7"/>
    <w:p w14:paraId="624E4FE6" w14:textId="77777777" w:rsidR="00546101" w:rsidRDefault="00546101" w:rsidP="00CF0EF7"/>
    <w:p w14:paraId="1CD5C319" w14:textId="7E34C69C" w:rsidR="0082657C" w:rsidRDefault="0082657C" w:rsidP="0082657C">
      <w:pPr>
        <w:pStyle w:val="WIHeading"/>
        <w:jc w:val="both"/>
      </w:pPr>
      <w:r>
        <w:lastRenderedPageBreak/>
        <w:t xml:space="preserve">Android: update the </w:t>
      </w:r>
      <w:r w:rsidR="009B3E4D">
        <w:t>Play Store version</w:t>
      </w:r>
    </w:p>
    <w:p w14:paraId="183DFB13" w14:textId="0865E973" w:rsidR="0082657C" w:rsidRDefault="00546101" w:rsidP="00546101">
      <w:pPr>
        <w:tabs>
          <w:tab w:val="left" w:pos="2565"/>
        </w:tabs>
      </w:pPr>
      <w:r>
        <w:tab/>
      </w:r>
    </w:p>
    <w:p w14:paraId="1503AE6D" w14:textId="5FA76988" w:rsidR="00CF0EF7" w:rsidRDefault="00EC39BE" w:rsidP="00546101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29BA67" wp14:editId="63A8207E">
                <wp:simplePos x="0" y="0"/>
                <wp:positionH relativeFrom="column">
                  <wp:posOffset>245745</wp:posOffset>
                </wp:positionH>
                <wp:positionV relativeFrom="paragraph">
                  <wp:posOffset>184150</wp:posOffset>
                </wp:positionV>
                <wp:extent cx="1219200" cy="704850"/>
                <wp:effectExtent l="38100" t="0" r="1905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B6E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9.35pt;margin-top:14.5pt;width:96pt;height:55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" strokecolor="red">
                <v:stroke endarrow="block"/>
              </v:shape>
            </w:pict>
          </mc:Fallback>
        </mc:AlternateContent>
      </w:r>
      <w:r w:rsidR="00115D5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AD4F53" wp14:editId="3488797F">
                <wp:simplePos x="0" y="0"/>
                <wp:positionH relativeFrom="column">
                  <wp:posOffset>3303269</wp:posOffset>
                </wp:positionH>
                <wp:positionV relativeFrom="paragraph">
                  <wp:posOffset>184150</wp:posOffset>
                </wp:positionV>
                <wp:extent cx="2333625" cy="819741"/>
                <wp:effectExtent l="0" t="0" r="66675" b="7620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8197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237E0" id="Straight Arrow Connector 192" o:spid="_x0000_s1026" type="#_x0000_t32" style="position:absolute;margin-left:260.1pt;margin-top:14.5pt;width:183.75pt;height:6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" strokecolor="red">
                <v:stroke endarrow="block"/>
              </v:shape>
            </w:pict>
          </mc:Fallback>
        </mc:AlternateContent>
      </w:r>
      <w:r w:rsidR="00115D5B">
        <w:t>Select either the menu button or the profile button</w:t>
      </w:r>
      <w:r w:rsidR="00CF0EF7">
        <w:br/>
      </w:r>
    </w:p>
    <w:p w14:paraId="4F53E2C0" w14:textId="290F4F54" w:rsidR="00466928" w:rsidRDefault="00115D5B" w:rsidP="00CF0EF7">
      <w:pPr>
        <w:ind w:left="993"/>
      </w:pPr>
      <w:r w:rsidRPr="00C42910">
        <w:rPr>
          <w:noProof/>
        </w:rPr>
        <w:drawing>
          <wp:anchor distT="0" distB="0" distL="114300" distR="114300" simplePos="0" relativeHeight="251659264" behindDoc="0" locked="0" layoutInCell="1" allowOverlap="1" wp14:anchorId="37F80995" wp14:editId="31A9F5C3">
            <wp:simplePos x="0" y="0"/>
            <wp:positionH relativeFrom="column">
              <wp:posOffset>-295275</wp:posOffset>
            </wp:positionH>
            <wp:positionV relativeFrom="paragraph">
              <wp:posOffset>223520</wp:posOffset>
            </wp:positionV>
            <wp:extent cx="3138928" cy="1228725"/>
            <wp:effectExtent l="19050" t="19050" r="2349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28" cy="12287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EB864" w14:textId="4B630B01" w:rsidR="00466928" w:rsidRDefault="00115D5B" w:rsidP="00CF0EF7">
      <w:pPr>
        <w:ind w:left="9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16345B" wp14:editId="332BDB6F">
                <wp:simplePos x="0" y="0"/>
                <wp:positionH relativeFrom="column">
                  <wp:posOffset>3141345</wp:posOffset>
                </wp:positionH>
                <wp:positionV relativeFrom="paragraph">
                  <wp:posOffset>49530</wp:posOffset>
                </wp:positionV>
                <wp:extent cx="3371850" cy="118110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181100"/>
                          <a:chOff x="0" y="0"/>
                          <a:chExt cx="3322320" cy="122872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M:\Steve Work M\Leticia\Photos\20210414_15413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47625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A6E56" w14:textId="42F35094" w:rsidR="00115D5B" w:rsidRDefault="00115D5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6345B" id="Group 30" o:spid="_x0000_s1026" style="position:absolute;left:0;text-align:left;margin-left:247.35pt;margin-top:3.9pt;width:265.5pt;height:93pt;z-index:251688960;mso-width-relative:margin;mso-height-relative:margin" coordsize="33223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">
                <v:shape id="Picture 29" o:spid="_x0000_s1027" type="#_x0000_t75" style="position:absolute;width:33223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b5XfEAAAA2wAAAA8AAABkcnMvZG93bnJldi54bWxEj0FrwkAUhO8F/8PyBG91owXR6CoiBIR4&#10;qQq2t2f2NZuafRuyW0399a5Q6HGYmW+YxaqztbhS6yvHCkbDBARx4XTFpYLjIXudgvABWWPtmBT8&#10;kofVsveywFS7G7/TdR9KESHsU1RgQmhSKX1hyKIfuoY4el+utRiibEupW7xFuK3lOEkm0mLFccFg&#10;QxtDxWX/YxWU8vTdeP7Msjz/GL3dzdnsilypQb9bz0EE6sJ/+K+91QrGM3h+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b5XfEAAAA2wAAAA8AAAAAAAAAAAAAAAAA&#10;nwIAAGRycy9kb3ducmV2LnhtbFBLBQYAAAAABAAEAPcAAACQAwAAAAA=&#10;">
                  <v:imagedata r:id="rId17" o:title="20210414_15413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6289;top:4762;width:4381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UssUA&#10;AADcAAAADwAAAGRycy9kb3ducmV2LnhtbESPwW7CMBBE70j9B2sr9YLAgQNUAYNQK1QQvRD6AUu8&#10;JGnjdbBNCH+PKyFxHM3MG8182ZlatOR8ZVnBaJiAIM6trrhQ8HNYD95B+ICssbZMCm7kYbl46c0x&#10;1fbKe2qzUIgIYZ+igjKEJpXS5yUZ9EPbEEfvZJ3BEKUrpHZ4jXBTy3GSTKTBiuNCiQ19lJT/ZRej&#10;4HL7pKTdH1d997s1h299/vK7iVJvr91qBiJQF57hR3ujFYxHU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FSyxQAAANwAAAAPAAAAAAAAAAAAAAAAAJgCAABkcnMv&#10;ZG93bnJldi54bWxQSwUGAAAAAAQABAD1AAAAigMAAAAA&#10;" filled="f" strokecolor="#c00000" strokeweight="1.5pt">
                  <v:textbox>
                    <w:txbxContent>
                      <w:p w14:paraId="103A6E56" w14:textId="42F35094" w:rsidR="00115D5B" w:rsidRDefault="00115D5B"/>
                    </w:txbxContent>
                  </v:textbox>
                </v:shape>
              </v:group>
            </w:pict>
          </mc:Fallback>
        </mc:AlternateContent>
      </w:r>
    </w:p>
    <w:p w14:paraId="49474179" w14:textId="54625ED7" w:rsidR="00CF0EF7" w:rsidRDefault="00CF0EF7" w:rsidP="00CF0EF7">
      <w:pPr>
        <w:ind w:left="993"/>
      </w:pPr>
    </w:p>
    <w:p w14:paraId="4DA7896F" w14:textId="3E9E8BD9" w:rsidR="00CF0EF7" w:rsidRDefault="00CF0EF7" w:rsidP="00CF0EF7"/>
    <w:p w14:paraId="3442BC31" w14:textId="6F644190" w:rsidR="00466928" w:rsidRDefault="00466928" w:rsidP="00CF0EF7"/>
    <w:p w14:paraId="69C772EF" w14:textId="41194601" w:rsidR="00466928" w:rsidRDefault="00466928" w:rsidP="00CF0EF7"/>
    <w:p w14:paraId="23913ACE" w14:textId="14AEE1E1" w:rsidR="00466928" w:rsidRDefault="00466928" w:rsidP="00CF0EF7"/>
    <w:p w14:paraId="1589AD9B" w14:textId="0A7B0E70" w:rsidR="00466928" w:rsidRDefault="00466928" w:rsidP="00CF0EF7"/>
    <w:p w14:paraId="6F00EA20" w14:textId="1746ADF1" w:rsidR="00466928" w:rsidRDefault="00466928" w:rsidP="00CF0EF7"/>
    <w:p w14:paraId="2F50564B" w14:textId="1356083E" w:rsidR="00CF0EF7" w:rsidRDefault="00CF0EF7" w:rsidP="00546101">
      <w:pPr>
        <w:pStyle w:val="ListParagraph"/>
        <w:numPr>
          <w:ilvl w:val="0"/>
          <w:numId w:val="8"/>
        </w:numPr>
      </w:pPr>
      <w:r>
        <w:t>Select Settings</w:t>
      </w:r>
      <w:r w:rsidR="00457316">
        <w:t>.</w:t>
      </w:r>
    </w:p>
    <w:p w14:paraId="2FF080A2" w14:textId="3836E082" w:rsidR="00457316" w:rsidRDefault="00457316" w:rsidP="00457316">
      <w:pPr>
        <w:pStyle w:val="ListParagraph"/>
      </w:pPr>
    </w:p>
    <w:p w14:paraId="380B5576" w14:textId="23E5DC28" w:rsidR="00CF0EF7" w:rsidRDefault="00CF0EF7" w:rsidP="00546101">
      <w:pPr>
        <w:pStyle w:val="ListParagraph"/>
        <w:numPr>
          <w:ilvl w:val="0"/>
          <w:numId w:val="8"/>
        </w:numPr>
      </w:pPr>
      <w:r>
        <w:t>Select Play Store version</w:t>
      </w:r>
      <w:r w:rsidR="00457316">
        <w:t>.</w:t>
      </w:r>
    </w:p>
    <w:p w14:paraId="3318A4DD" w14:textId="619BF74C" w:rsidR="00466928" w:rsidRDefault="00466928" w:rsidP="00546101"/>
    <w:p w14:paraId="53A8B8D5" w14:textId="73DD10BA" w:rsidR="00546101" w:rsidRDefault="00546101" w:rsidP="00546101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07B565" wp14:editId="38AA25A6">
                <wp:simplePos x="0" y="0"/>
                <wp:positionH relativeFrom="column">
                  <wp:posOffset>407670</wp:posOffset>
                </wp:positionH>
                <wp:positionV relativeFrom="paragraph">
                  <wp:posOffset>9525</wp:posOffset>
                </wp:positionV>
                <wp:extent cx="3429000" cy="238950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389505"/>
                          <a:chOff x="0" y="0"/>
                          <a:chExt cx="3429000" cy="238950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38950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76200" y="1009650"/>
                            <a:ext cx="232156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9B6AC" id="Group 23" o:spid="_x0000_s1026" style="position:absolute;margin-left:32.1pt;margin-top:.75pt;width:270pt;height:188.15pt;z-index:251664384" coordsize="34290,23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">
                <v:shape id="Picture 12" o:spid="_x0000_s1027" type="#_x0000_t75" style="position:absolute;width:34290;height:2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0SjAAAAA2wAAAA8AAABkcnMvZG93bnJldi54bWxET01rwkAQvRf8D8sIvdWNKQSJriKCRcEW&#10;tEKvQ3ZMgtnZkJ0m8d93C4Xe5vE+Z7UZXaN66kLt2cB8loAiLrytuTRw/dy/LEAFQbbYeCYDDwqw&#10;WU+eVphbP/CZ+ouUKoZwyNFAJdLmWoeiIodh5lviyN1851Ai7EptOxxiuGt0miSZdlhzbKiwpV1F&#10;xf3y7QycFu/XD8Tj/Zyx237xTt5eUYx5no7bJSihUf7Ff+6DjfNT+P0lHqD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XRKMAAAADbAAAADwAAAAAAAAAAAAAAAACfAgAA&#10;ZHJzL2Rvd25yZXYueG1sUEsFBgAAAAAEAAQA9wAAAIwDAAAAAA==&#10;" strokeweight="1.5pt">
                  <v:imagedata r:id="rId19" o:title=""/>
                  <v:path arrowok="t"/>
                </v:shape>
                <v:rect id="Rectangle 19" o:spid="_x0000_s1028" style="position:absolute;left:762;top:10096;width:23215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pl8EA&#10;AADbAAAADwAAAGRycy9kb3ducmV2LnhtbERPTWvCQBC9C/0PyxR60009qI2uEoSCpSCYCMXbkB2T&#10;4O5smt2a9N+7guBtHu9zVpvBGnGlzjeOFbxPEhDEpdMNVwqOxed4AcIHZI3GMSn4Jw+b9ctohal2&#10;PR/omodKxBD2KSqoQ2hTKX1Zk0U/cS1x5M6usxgi7CqpO+xjuDVymiQzabHh2FBjS9uaykv+ZxWY&#10;6Tzf8Xe2/zppNn22nRU//KvU2+uQLUEEGsJT/HDvdJz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hqZfBAAAA2wAAAA8AAAAAAAAAAAAAAAAAmAIAAGRycy9kb3du&#10;cmV2LnhtbFBLBQYAAAAABAAEAPUAAACGAwAAAAA=&#10;" filled="f" strokecolor="#c0504d [3205]" strokeweight="2pt"/>
              </v:group>
            </w:pict>
          </mc:Fallback>
        </mc:AlternateContent>
      </w:r>
    </w:p>
    <w:p w14:paraId="02DADF30" w14:textId="65010661" w:rsidR="00546101" w:rsidRDefault="00546101" w:rsidP="00546101"/>
    <w:p w14:paraId="21B0D4F5" w14:textId="756FAB47" w:rsidR="00546101" w:rsidRDefault="00546101" w:rsidP="00546101"/>
    <w:p w14:paraId="5379854E" w14:textId="2B102FEA" w:rsidR="00466928" w:rsidRDefault="00466928" w:rsidP="00CF0EF7">
      <w:pPr>
        <w:ind w:left="993"/>
      </w:pPr>
    </w:p>
    <w:p w14:paraId="77FBE510" w14:textId="5D23C8C9" w:rsidR="00466928" w:rsidRDefault="00466928" w:rsidP="00CF0EF7">
      <w:pPr>
        <w:ind w:left="993"/>
      </w:pPr>
    </w:p>
    <w:p w14:paraId="158F8DF4" w14:textId="6000CA53" w:rsidR="00466928" w:rsidRDefault="00466928" w:rsidP="00CF0EF7">
      <w:pPr>
        <w:ind w:left="993"/>
      </w:pPr>
    </w:p>
    <w:p w14:paraId="3F4575EC" w14:textId="3F78E685" w:rsidR="00466928" w:rsidRDefault="00466928" w:rsidP="00CF0EF7">
      <w:pPr>
        <w:ind w:left="993"/>
      </w:pPr>
    </w:p>
    <w:p w14:paraId="66C9C5FC" w14:textId="64BC7E72" w:rsidR="00466928" w:rsidRDefault="00466928" w:rsidP="00CF0EF7">
      <w:pPr>
        <w:ind w:left="993"/>
      </w:pPr>
    </w:p>
    <w:p w14:paraId="65BD39EC" w14:textId="68536A32" w:rsidR="00466928" w:rsidRDefault="00466928" w:rsidP="00CF0EF7">
      <w:pPr>
        <w:ind w:left="993"/>
      </w:pPr>
    </w:p>
    <w:p w14:paraId="276409B9" w14:textId="4A562F7C" w:rsidR="00466928" w:rsidRDefault="00466928" w:rsidP="00CF0EF7">
      <w:pPr>
        <w:ind w:left="993"/>
      </w:pPr>
    </w:p>
    <w:p w14:paraId="43D5C2C4" w14:textId="77777777" w:rsidR="00466928" w:rsidRDefault="00466928" w:rsidP="00CF0EF7">
      <w:pPr>
        <w:ind w:left="993"/>
      </w:pPr>
    </w:p>
    <w:p w14:paraId="7A9DBAC2" w14:textId="77777777" w:rsidR="00466928" w:rsidRDefault="00466928" w:rsidP="00CF0EF7">
      <w:pPr>
        <w:ind w:left="993"/>
      </w:pPr>
    </w:p>
    <w:p w14:paraId="1012915A" w14:textId="77777777" w:rsidR="00466928" w:rsidRDefault="00466928" w:rsidP="00CF0EF7">
      <w:pPr>
        <w:ind w:left="993"/>
      </w:pPr>
    </w:p>
    <w:p w14:paraId="2FBA8FAE" w14:textId="77777777" w:rsidR="00466928" w:rsidRDefault="00466928" w:rsidP="00CF0EF7">
      <w:pPr>
        <w:ind w:left="993"/>
      </w:pPr>
    </w:p>
    <w:p w14:paraId="027EA60C" w14:textId="77777777" w:rsidR="00CF0EF7" w:rsidRDefault="00CF0EF7" w:rsidP="00CF0EF7"/>
    <w:p w14:paraId="4FB4D481" w14:textId="165628A9" w:rsidR="00CF0EF7" w:rsidRDefault="00CF0EF7" w:rsidP="00546101">
      <w:pPr>
        <w:pStyle w:val="ListParagraph"/>
        <w:numPr>
          <w:ilvl w:val="0"/>
          <w:numId w:val="8"/>
        </w:numPr>
      </w:pPr>
      <w:r>
        <w:t xml:space="preserve">If an update is available, it will download it. If the version is current, </w:t>
      </w:r>
      <w:r w:rsidR="00601537">
        <w:t>a message will advise ‘Google Play Store is up to date’</w:t>
      </w:r>
      <w:r>
        <w:t>.</w:t>
      </w:r>
    </w:p>
    <w:p w14:paraId="134724BD" w14:textId="77777777" w:rsidR="00601537" w:rsidRDefault="00601537" w:rsidP="00601537">
      <w:pPr>
        <w:pStyle w:val="WIHeading"/>
        <w:jc w:val="both"/>
      </w:pPr>
    </w:p>
    <w:p w14:paraId="2B591E7C" w14:textId="77777777" w:rsidR="00601537" w:rsidRDefault="00601537" w:rsidP="00601537">
      <w:pPr>
        <w:pStyle w:val="WIHeading"/>
        <w:jc w:val="both"/>
      </w:pPr>
    </w:p>
    <w:p w14:paraId="3EA55CCB" w14:textId="77777777" w:rsidR="009B3E4D" w:rsidRDefault="009B3E4D" w:rsidP="009B3E4D"/>
    <w:p w14:paraId="0BF03EE3" w14:textId="440E4D15" w:rsidR="009B3E4D" w:rsidRPr="009B3E4D" w:rsidRDefault="009B3E4D" w:rsidP="009B3E4D">
      <w:pPr>
        <w:rPr>
          <w:b/>
          <w:sz w:val="28"/>
        </w:rPr>
      </w:pPr>
      <w:r w:rsidRPr="009B3E4D">
        <w:rPr>
          <w:b/>
          <w:sz w:val="28"/>
        </w:rPr>
        <w:t>Android: Update the Operating System</w:t>
      </w:r>
    </w:p>
    <w:p w14:paraId="1AA949C8" w14:textId="77777777" w:rsidR="009B3E4D" w:rsidRDefault="009B3E4D" w:rsidP="009B3E4D"/>
    <w:p w14:paraId="6B8043C9" w14:textId="77777777" w:rsidR="009B3E4D" w:rsidRDefault="009B3E4D" w:rsidP="009B3E4D"/>
    <w:p w14:paraId="0EDBC870" w14:textId="77777777" w:rsidR="009B3E4D" w:rsidRDefault="009B3E4D" w:rsidP="00546101">
      <w:pPr>
        <w:pStyle w:val="ListParagraph"/>
        <w:numPr>
          <w:ilvl w:val="0"/>
          <w:numId w:val="2"/>
        </w:numPr>
      </w:pPr>
      <w:r>
        <w:t>Navigate to Settings</w:t>
      </w:r>
    </w:p>
    <w:p w14:paraId="20A52D3B" w14:textId="536FF8CE" w:rsidR="009B3E4D" w:rsidRDefault="00546101" w:rsidP="009B3E4D">
      <w:pPr>
        <w:pStyle w:val="ListParagraph"/>
      </w:pPr>
      <w:r w:rsidRPr="00546101">
        <w:rPr>
          <w:noProof/>
        </w:rPr>
        <w:drawing>
          <wp:anchor distT="0" distB="0" distL="114300" distR="114300" simplePos="0" relativeHeight="251683840" behindDoc="1" locked="0" layoutInCell="1" allowOverlap="1" wp14:anchorId="4725901E" wp14:editId="72732EAA">
            <wp:simplePos x="0" y="0"/>
            <wp:positionH relativeFrom="column">
              <wp:posOffset>2998470</wp:posOffset>
            </wp:positionH>
            <wp:positionV relativeFrom="paragraph">
              <wp:posOffset>124460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E4D" w:rsidRPr="00C42910">
        <w:rPr>
          <w:noProof/>
        </w:rPr>
        <w:drawing>
          <wp:anchor distT="0" distB="0" distL="114300" distR="114300" simplePos="0" relativeHeight="251677696" behindDoc="0" locked="0" layoutInCell="1" allowOverlap="1" wp14:anchorId="08F3F778" wp14:editId="47D21609">
            <wp:simplePos x="0" y="0"/>
            <wp:positionH relativeFrom="margin">
              <wp:posOffset>112320</wp:posOffset>
            </wp:positionH>
            <wp:positionV relativeFrom="paragraph">
              <wp:posOffset>103843</wp:posOffset>
            </wp:positionV>
            <wp:extent cx="1352739" cy="1076475"/>
            <wp:effectExtent l="0" t="0" r="0" b="9525"/>
            <wp:wrapThrough wrapText="bothSides">
              <wp:wrapPolygon edited="0">
                <wp:start x="0" y="0"/>
                <wp:lineTo x="0" y="21409"/>
                <wp:lineTo x="21296" y="21409"/>
                <wp:lineTo x="2129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07647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E4D" w:rsidRPr="00C42910">
        <w:rPr>
          <w:noProof/>
        </w:rPr>
        <w:drawing>
          <wp:anchor distT="0" distB="0" distL="114300" distR="114300" simplePos="0" relativeHeight="251678720" behindDoc="0" locked="0" layoutInCell="1" allowOverlap="1" wp14:anchorId="6F9E7726" wp14:editId="61A42EDC">
            <wp:simplePos x="0" y="0"/>
            <wp:positionH relativeFrom="margin">
              <wp:posOffset>1799449</wp:posOffset>
            </wp:positionH>
            <wp:positionV relativeFrom="paragraph">
              <wp:posOffset>98598</wp:posOffset>
            </wp:positionV>
            <wp:extent cx="876300" cy="1066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6680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50147" w14:textId="77777777" w:rsidR="009B3E4D" w:rsidRDefault="009B3E4D" w:rsidP="009B3E4D">
      <w:pPr>
        <w:pStyle w:val="ListParagraph"/>
      </w:pPr>
    </w:p>
    <w:p w14:paraId="4FCF009F" w14:textId="4539BF62" w:rsidR="009B3E4D" w:rsidRDefault="009B3E4D" w:rsidP="009B3E4D">
      <w:pPr>
        <w:pStyle w:val="ListParagraph"/>
      </w:pPr>
    </w:p>
    <w:p w14:paraId="5357A91B" w14:textId="77777777" w:rsidR="009B3E4D" w:rsidRDefault="009B3E4D" w:rsidP="009B3E4D">
      <w:pPr>
        <w:pStyle w:val="ListParagraph"/>
      </w:pPr>
    </w:p>
    <w:p w14:paraId="64FF4660" w14:textId="77777777" w:rsidR="009B3E4D" w:rsidRDefault="009B3E4D" w:rsidP="009B3E4D">
      <w:pPr>
        <w:pStyle w:val="ListParagraph"/>
      </w:pPr>
    </w:p>
    <w:p w14:paraId="303BBB59" w14:textId="2978ADA5" w:rsidR="009B3E4D" w:rsidRDefault="009B3E4D" w:rsidP="009B3E4D">
      <w:pPr>
        <w:pStyle w:val="ListParagraph"/>
      </w:pPr>
    </w:p>
    <w:p w14:paraId="7E8F2370" w14:textId="5ABA2AA7" w:rsidR="009B3E4D" w:rsidRDefault="009B3E4D" w:rsidP="009B3E4D">
      <w:pPr>
        <w:pStyle w:val="ListParagraph"/>
      </w:pPr>
    </w:p>
    <w:p w14:paraId="544F8549" w14:textId="4CBF6EE2" w:rsidR="009B3E4D" w:rsidRDefault="009B3E4D" w:rsidP="009B3E4D">
      <w:pPr>
        <w:pStyle w:val="ListParagraph"/>
      </w:pPr>
    </w:p>
    <w:p w14:paraId="09B91644" w14:textId="21D62923" w:rsidR="009B3E4D" w:rsidRDefault="009B3E4D" w:rsidP="009B3E4D">
      <w:pPr>
        <w:pStyle w:val="ListParagraph"/>
      </w:pPr>
    </w:p>
    <w:p w14:paraId="0C4DD38C" w14:textId="5DA7960D" w:rsidR="009B3E4D" w:rsidRDefault="009B3E4D" w:rsidP="00546101">
      <w:pPr>
        <w:pStyle w:val="ListParagraph"/>
        <w:numPr>
          <w:ilvl w:val="0"/>
          <w:numId w:val="2"/>
        </w:numPr>
      </w:pPr>
      <w:r>
        <w:t>Select Software update</w:t>
      </w:r>
      <w:r>
        <w:br/>
      </w:r>
    </w:p>
    <w:p w14:paraId="20B9569C" w14:textId="77777777" w:rsidR="009B3E4D" w:rsidRDefault="009B3E4D" w:rsidP="009B3E4D">
      <w:pPr>
        <w:ind w:left="1134"/>
      </w:pPr>
      <w:r w:rsidRPr="00C42910">
        <w:rPr>
          <w:noProof/>
        </w:rPr>
        <w:drawing>
          <wp:anchor distT="0" distB="0" distL="114300" distR="114300" simplePos="0" relativeHeight="251676672" behindDoc="0" locked="0" layoutInCell="1" allowOverlap="1" wp14:anchorId="21E3538B" wp14:editId="72A694B9">
            <wp:simplePos x="0" y="0"/>
            <wp:positionH relativeFrom="column">
              <wp:posOffset>131445</wp:posOffset>
            </wp:positionH>
            <wp:positionV relativeFrom="paragraph">
              <wp:posOffset>28575</wp:posOffset>
            </wp:positionV>
            <wp:extent cx="2438400" cy="4175223"/>
            <wp:effectExtent l="19050" t="19050" r="19050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962" cy="4183034"/>
                    </a:xfrm>
                    <a:prstGeom prst="rect">
                      <a:avLst/>
                    </a:prstGeom>
                    <a:ln w="1905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C73B8" w14:textId="77777777" w:rsidR="009B3E4D" w:rsidRDefault="009B3E4D" w:rsidP="009B3E4D">
      <w:pPr>
        <w:ind w:left="1134"/>
      </w:pPr>
    </w:p>
    <w:p w14:paraId="0730138B" w14:textId="77777777" w:rsidR="009B3E4D" w:rsidRDefault="009B3E4D" w:rsidP="009B3E4D">
      <w:pPr>
        <w:ind w:left="1134"/>
      </w:pPr>
    </w:p>
    <w:p w14:paraId="5A6A69BA" w14:textId="77777777" w:rsidR="009B3E4D" w:rsidRDefault="009B3E4D" w:rsidP="009B3E4D">
      <w:pPr>
        <w:ind w:left="1134"/>
        <w:rPr>
          <w:noProof/>
        </w:rPr>
      </w:pPr>
    </w:p>
    <w:p w14:paraId="3F66ECAF" w14:textId="77777777" w:rsidR="009B3E4D" w:rsidRDefault="009B3E4D" w:rsidP="009B3E4D">
      <w:pPr>
        <w:ind w:left="1134"/>
        <w:rPr>
          <w:noProof/>
        </w:rPr>
      </w:pPr>
    </w:p>
    <w:p w14:paraId="6A92CB24" w14:textId="77777777" w:rsidR="009B3E4D" w:rsidRDefault="009B3E4D" w:rsidP="009B3E4D">
      <w:pPr>
        <w:ind w:left="1134"/>
      </w:pPr>
    </w:p>
    <w:p w14:paraId="1C880E8E" w14:textId="77777777" w:rsidR="009B3E4D" w:rsidRDefault="009B3E4D" w:rsidP="009B3E4D">
      <w:pPr>
        <w:ind w:left="1134"/>
        <w:rPr>
          <w:noProof/>
        </w:rPr>
      </w:pPr>
    </w:p>
    <w:p w14:paraId="2AA31556" w14:textId="77777777" w:rsidR="009B3E4D" w:rsidRDefault="009B3E4D" w:rsidP="009B3E4D">
      <w:pPr>
        <w:ind w:left="1134"/>
        <w:rPr>
          <w:noProof/>
        </w:rPr>
      </w:pPr>
    </w:p>
    <w:p w14:paraId="4D763D1D" w14:textId="77777777" w:rsidR="009B3E4D" w:rsidRDefault="009B3E4D" w:rsidP="009B3E4D">
      <w:pPr>
        <w:ind w:left="1134"/>
      </w:pPr>
    </w:p>
    <w:p w14:paraId="4C135634" w14:textId="77777777" w:rsidR="009B3E4D" w:rsidRDefault="009B3E4D" w:rsidP="009B3E4D">
      <w:pPr>
        <w:ind w:left="1134"/>
      </w:pPr>
    </w:p>
    <w:p w14:paraId="1CDEEC79" w14:textId="77777777" w:rsidR="009B3E4D" w:rsidRDefault="009B3E4D" w:rsidP="009B3E4D">
      <w:pPr>
        <w:ind w:left="1134"/>
      </w:pPr>
    </w:p>
    <w:p w14:paraId="2F22A0CB" w14:textId="77777777" w:rsidR="009B3E4D" w:rsidRDefault="009B3E4D" w:rsidP="009B3E4D">
      <w:pPr>
        <w:ind w:left="1134"/>
      </w:pPr>
    </w:p>
    <w:p w14:paraId="5E7F667C" w14:textId="77777777" w:rsidR="009B3E4D" w:rsidRDefault="009B3E4D" w:rsidP="009B3E4D">
      <w:pPr>
        <w:ind w:left="1134"/>
      </w:pPr>
    </w:p>
    <w:p w14:paraId="588B7B9C" w14:textId="77777777" w:rsidR="009B3E4D" w:rsidRDefault="009B3E4D" w:rsidP="009B3E4D">
      <w:pPr>
        <w:ind w:left="1134"/>
      </w:pPr>
    </w:p>
    <w:p w14:paraId="7A120455" w14:textId="77777777" w:rsidR="009B3E4D" w:rsidRDefault="009B3E4D" w:rsidP="009B3E4D">
      <w:pPr>
        <w:ind w:left="1134"/>
      </w:pPr>
    </w:p>
    <w:p w14:paraId="203D29F7" w14:textId="77777777" w:rsidR="009B3E4D" w:rsidRDefault="009B3E4D" w:rsidP="009B3E4D">
      <w:pPr>
        <w:ind w:left="1134"/>
      </w:pPr>
    </w:p>
    <w:p w14:paraId="657FB096" w14:textId="77777777" w:rsidR="009B3E4D" w:rsidRDefault="009B3E4D" w:rsidP="009B3E4D">
      <w:pPr>
        <w:ind w:left="1134"/>
      </w:pPr>
    </w:p>
    <w:p w14:paraId="6EA64BBF" w14:textId="77777777" w:rsidR="009B3E4D" w:rsidRDefault="009B3E4D" w:rsidP="009B3E4D">
      <w:pPr>
        <w:ind w:left="1134"/>
      </w:pPr>
    </w:p>
    <w:p w14:paraId="7CB4D5BE" w14:textId="77777777" w:rsidR="009B3E4D" w:rsidRDefault="009B3E4D" w:rsidP="009B3E4D">
      <w:pPr>
        <w:ind w:left="1134"/>
      </w:pPr>
    </w:p>
    <w:p w14:paraId="4078E7DD" w14:textId="77777777" w:rsidR="009B3E4D" w:rsidRDefault="009B3E4D" w:rsidP="009B3E4D">
      <w:pPr>
        <w:ind w:left="1134"/>
      </w:pPr>
    </w:p>
    <w:p w14:paraId="01345940" w14:textId="77777777" w:rsidR="009B3E4D" w:rsidRDefault="009B3E4D" w:rsidP="009B3E4D">
      <w:pPr>
        <w:ind w:left="1134"/>
      </w:pPr>
    </w:p>
    <w:p w14:paraId="5050AEA3" w14:textId="77777777" w:rsidR="009B3E4D" w:rsidRDefault="009B3E4D" w:rsidP="009B3E4D">
      <w:pPr>
        <w:ind w:left="1134"/>
      </w:pPr>
    </w:p>
    <w:p w14:paraId="42487A82" w14:textId="77777777" w:rsidR="009B3E4D" w:rsidRDefault="009B3E4D" w:rsidP="009B3E4D">
      <w:pPr>
        <w:ind w:left="1134"/>
      </w:pPr>
    </w:p>
    <w:p w14:paraId="7190A39E" w14:textId="77777777" w:rsidR="009B3E4D" w:rsidRDefault="009B3E4D" w:rsidP="009B3E4D">
      <w:pPr>
        <w:ind w:left="1134"/>
      </w:pPr>
    </w:p>
    <w:p w14:paraId="7963DD47" w14:textId="77777777" w:rsidR="009B3E4D" w:rsidRDefault="009B3E4D" w:rsidP="009B3E4D"/>
    <w:p w14:paraId="072CDE63" w14:textId="77777777" w:rsidR="009B3E4D" w:rsidRDefault="009B3E4D" w:rsidP="00546101">
      <w:pPr>
        <w:pStyle w:val="ListParagraph"/>
        <w:numPr>
          <w:ilvl w:val="0"/>
          <w:numId w:val="2"/>
        </w:numPr>
      </w:pPr>
      <w:r>
        <w:t xml:space="preserve">Select </w:t>
      </w:r>
      <w:r w:rsidRPr="0082657C">
        <w:t>Download updates manually OR Download and install</w:t>
      </w:r>
      <w:r>
        <w:t xml:space="preserve"> </w:t>
      </w:r>
    </w:p>
    <w:p w14:paraId="5F5C3D87" w14:textId="77777777" w:rsidR="009B3E4D" w:rsidRDefault="009B3E4D" w:rsidP="009B3E4D">
      <w:pPr>
        <w:pStyle w:val="ListParagraph"/>
        <w:ind w:left="360"/>
      </w:pPr>
      <w:r>
        <w:t>(depends on the age of the phone / tablet)</w:t>
      </w:r>
    </w:p>
    <w:p w14:paraId="70B13B68" w14:textId="77777777" w:rsidR="009B3E4D" w:rsidRDefault="009B3E4D" w:rsidP="009B3E4D">
      <w:pPr>
        <w:pStyle w:val="ListParagraph"/>
        <w:ind w:left="502"/>
      </w:pPr>
    </w:p>
    <w:p w14:paraId="5A40FD0A" w14:textId="77777777" w:rsidR="009B3E4D" w:rsidRDefault="009B3E4D" w:rsidP="009B3E4D">
      <w:pPr>
        <w:ind w:left="993"/>
      </w:pPr>
      <w:r w:rsidRPr="00C42910">
        <w:rPr>
          <w:noProof/>
        </w:rPr>
        <w:drawing>
          <wp:inline distT="0" distB="0" distL="0" distR="0" wp14:anchorId="4D4CF6B5" wp14:editId="7BA45F23">
            <wp:extent cx="3841752" cy="23050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2339" cy="2305402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0A385701" w14:textId="04B5F2D5" w:rsidR="009B3E4D" w:rsidRDefault="009B3E4D" w:rsidP="009B3E4D"/>
    <w:p w14:paraId="2E6E8A32" w14:textId="77777777" w:rsidR="009B3E4D" w:rsidRDefault="009B3E4D" w:rsidP="009B3E4D"/>
    <w:p w14:paraId="3E91A57B" w14:textId="77777777" w:rsidR="00546101" w:rsidRDefault="00546101" w:rsidP="009B3E4D"/>
    <w:p w14:paraId="43B3C4FD" w14:textId="77777777" w:rsidR="00546101" w:rsidRDefault="00546101" w:rsidP="009B3E4D"/>
    <w:p w14:paraId="61B868EB" w14:textId="77777777" w:rsidR="009B3E4D" w:rsidRDefault="009B3E4D" w:rsidP="00546101">
      <w:pPr>
        <w:pStyle w:val="ListParagraph"/>
        <w:numPr>
          <w:ilvl w:val="0"/>
          <w:numId w:val="2"/>
        </w:numPr>
      </w:pPr>
      <w:r>
        <w:t xml:space="preserve">If an update is available, select </w:t>
      </w:r>
      <w:r w:rsidRPr="0082657C">
        <w:t>Download OR Install Now</w:t>
      </w:r>
      <w:r>
        <w:t xml:space="preserve"> </w:t>
      </w:r>
    </w:p>
    <w:p w14:paraId="75C73F3F" w14:textId="3ABFE25B" w:rsidR="009B3E4D" w:rsidRDefault="009B3E4D" w:rsidP="009B3E4D">
      <w:pPr>
        <w:pStyle w:val="ListParagraph"/>
        <w:ind w:left="360"/>
      </w:pPr>
      <w:r>
        <w:t>(depends on the age of the phone / tablet)</w:t>
      </w:r>
    </w:p>
    <w:p w14:paraId="4BFAB8BE" w14:textId="77777777" w:rsidR="009B3E4D" w:rsidRDefault="009B3E4D" w:rsidP="009B3E4D"/>
    <w:p w14:paraId="624555F4" w14:textId="691A406B" w:rsidR="009B3E4D" w:rsidRDefault="009B3E4D" w:rsidP="00546101">
      <w:pPr>
        <w:pStyle w:val="ListParagraph"/>
        <w:numPr>
          <w:ilvl w:val="0"/>
          <w:numId w:val="2"/>
        </w:numPr>
      </w:pPr>
      <w:r>
        <w:t>Continue this process until no more updates are available.</w:t>
      </w:r>
    </w:p>
    <w:p w14:paraId="16C7C597" w14:textId="77777777" w:rsidR="009B3E4D" w:rsidRDefault="009B3E4D" w:rsidP="009B3E4D"/>
    <w:p w14:paraId="7D038D20" w14:textId="0B130180" w:rsidR="000D60AA" w:rsidRDefault="000D60AA" w:rsidP="009B3E4D">
      <w:r>
        <w:br w:type="page"/>
      </w:r>
    </w:p>
    <w:p w14:paraId="732D4C76" w14:textId="77777777" w:rsidR="009B3E4D" w:rsidRDefault="009B3E4D" w:rsidP="009B3E4D"/>
    <w:p w14:paraId="46949476" w14:textId="77777777" w:rsidR="000D60AA" w:rsidRDefault="000D60AA" w:rsidP="009B3E4D"/>
    <w:p w14:paraId="555B2FB3" w14:textId="77777777" w:rsidR="000D60AA" w:rsidRDefault="000D60AA" w:rsidP="000D60AA">
      <w:pPr>
        <w:pStyle w:val="WIHeading"/>
        <w:jc w:val="both"/>
      </w:pPr>
      <w:r>
        <w:t>Apple: update the Assetic app</w:t>
      </w:r>
    </w:p>
    <w:p w14:paraId="2641D29A" w14:textId="77777777" w:rsidR="000D60AA" w:rsidRDefault="000D60AA" w:rsidP="000D60AA"/>
    <w:p w14:paraId="463918FD" w14:textId="77777777" w:rsidR="000D60AA" w:rsidRDefault="000D60AA" w:rsidP="000D60AA">
      <w:pPr>
        <w:rPr>
          <w:b/>
        </w:rPr>
      </w:pPr>
      <w:r>
        <w:rPr>
          <w:b/>
        </w:rPr>
        <w:t>If auto updates are not enabled, follow this procedure to update the Assteic app.</w:t>
      </w:r>
    </w:p>
    <w:p w14:paraId="178080D9" w14:textId="77777777" w:rsidR="000D60AA" w:rsidRPr="009B3E4D" w:rsidRDefault="000D60AA" w:rsidP="000D60AA">
      <w:pPr>
        <w:rPr>
          <w:b/>
        </w:rPr>
      </w:pPr>
    </w:p>
    <w:p w14:paraId="37DBBDA1" w14:textId="77777777" w:rsidR="000D60AA" w:rsidRDefault="000D60AA" w:rsidP="000D60AA">
      <w:pPr>
        <w:pStyle w:val="ListParagraph"/>
        <w:numPr>
          <w:ilvl w:val="0"/>
          <w:numId w:val="5"/>
        </w:numPr>
      </w:pPr>
      <w:r>
        <w:t>Open the App Store</w:t>
      </w:r>
    </w:p>
    <w:p w14:paraId="04069731" w14:textId="77777777" w:rsidR="000D60AA" w:rsidRDefault="000D60AA" w:rsidP="000D60AA">
      <w:pPr>
        <w:pStyle w:val="ListParagraph"/>
        <w:ind w:left="360"/>
      </w:pPr>
    </w:p>
    <w:p w14:paraId="0BE2F424" w14:textId="77777777" w:rsidR="000D60AA" w:rsidRDefault="000D60AA" w:rsidP="000D60AA">
      <w:pPr>
        <w:pStyle w:val="WIHeading"/>
        <w:ind w:left="567"/>
        <w:jc w:val="both"/>
      </w:pPr>
      <w:r w:rsidRPr="007A3F33">
        <w:rPr>
          <w:noProof/>
        </w:rPr>
        <w:drawing>
          <wp:inline distT="0" distB="0" distL="0" distR="0" wp14:anchorId="7DD482EC" wp14:editId="6BE2AB23">
            <wp:extent cx="1548862" cy="1114425"/>
            <wp:effectExtent l="19050" t="19050" r="1333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4476" cy="113285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BCCB8B" w14:textId="77777777" w:rsidR="000D60AA" w:rsidRPr="00977D62" w:rsidRDefault="000D60AA" w:rsidP="000D60AA">
      <w:pPr>
        <w:pStyle w:val="WIHeading"/>
        <w:jc w:val="both"/>
        <w:rPr>
          <w:sz w:val="24"/>
        </w:rPr>
      </w:pPr>
    </w:p>
    <w:p w14:paraId="11D94B65" w14:textId="77777777" w:rsidR="000D60AA" w:rsidRDefault="000D60AA" w:rsidP="000D60A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32E93">
        <w:rPr>
          <w:sz w:val="24"/>
          <w:szCs w:val="24"/>
        </w:rPr>
        <w:t>In the search bar enter Assetic and the following screen will appear</w:t>
      </w:r>
      <w:r>
        <w:rPr>
          <w:sz w:val="24"/>
          <w:szCs w:val="24"/>
        </w:rPr>
        <w:t xml:space="preserve"> however instead of OPEN you will see UPDATE</w:t>
      </w:r>
    </w:p>
    <w:p w14:paraId="582E287F" w14:textId="77777777" w:rsidR="000D60AA" w:rsidRPr="00977D62" w:rsidRDefault="000D60AA" w:rsidP="000D60A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977D62">
        <w:rPr>
          <w:sz w:val="24"/>
        </w:rPr>
        <w:t xml:space="preserve">Press </w:t>
      </w:r>
      <w:r>
        <w:rPr>
          <w:sz w:val="24"/>
        </w:rPr>
        <w:t xml:space="preserve">UPDATE to update </w:t>
      </w:r>
      <w:r w:rsidRPr="00977D62">
        <w:rPr>
          <w:sz w:val="24"/>
        </w:rPr>
        <w:t>the app</w:t>
      </w:r>
      <w:r>
        <w:br/>
      </w:r>
      <w:r>
        <w:br/>
      </w:r>
      <w:r w:rsidRPr="007A3F33">
        <w:rPr>
          <w:noProof/>
        </w:rPr>
        <w:drawing>
          <wp:inline distT="0" distB="0" distL="0" distR="0" wp14:anchorId="58F711D4" wp14:editId="71CC4D6E">
            <wp:extent cx="2571750" cy="4349949"/>
            <wp:effectExtent l="19050" t="19050" r="1905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9246" cy="436262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4D105CF7" w14:textId="77777777" w:rsidR="000D60AA" w:rsidRDefault="000D60AA" w:rsidP="009B3E4D"/>
    <w:p w14:paraId="07CB515E" w14:textId="77777777" w:rsidR="000D60AA" w:rsidRDefault="000D60AA" w:rsidP="009B3E4D"/>
    <w:p w14:paraId="0743F6AE" w14:textId="77777777" w:rsidR="000D60AA" w:rsidRDefault="000D60AA" w:rsidP="009B3E4D"/>
    <w:p w14:paraId="0C4A062E" w14:textId="77777777" w:rsidR="009B3E4D" w:rsidRDefault="009B3E4D" w:rsidP="009B3E4D"/>
    <w:p w14:paraId="2C5641D2" w14:textId="07B7DD13" w:rsidR="00601537" w:rsidRDefault="00601537" w:rsidP="00601537">
      <w:pPr>
        <w:pStyle w:val="WIHeading"/>
        <w:jc w:val="both"/>
      </w:pPr>
      <w:r>
        <w:t xml:space="preserve">Apple: update the operating system </w:t>
      </w:r>
    </w:p>
    <w:p w14:paraId="1CB9DDC2" w14:textId="77777777" w:rsidR="00601537" w:rsidRDefault="00601537" w:rsidP="00601537"/>
    <w:p w14:paraId="217D0A76" w14:textId="01A9041B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 xml:space="preserve">First, launch the </w:t>
      </w:r>
      <w:r>
        <w:t>“Settings” app (the gear icon).</w:t>
      </w:r>
    </w:p>
    <w:p w14:paraId="4776F55B" w14:textId="4C0F3B9A" w:rsidR="009B3E4D" w:rsidRDefault="00546101" w:rsidP="00601537">
      <w:pPr>
        <w:shd w:val="clear" w:color="auto" w:fill="FFFFFF"/>
        <w:spacing w:before="100" w:beforeAutospacing="1" w:after="360"/>
        <w:ind w:left="709"/>
        <w:rPr>
          <w:rFonts w:ascii="Roboto" w:hAnsi="Roboto"/>
          <w:color w:val="404040"/>
        </w:rPr>
      </w:pPr>
      <w:r w:rsidRPr="00EB6FDB">
        <w:rPr>
          <w:rFonts w:ascii="Roboto" w:hAnsi="Roboto"/>
          <w:noProof/>
          <w:color w:val="404040"/>
        </w:rPr>
        <w:drawing>
          <wp:anchor distT="0" distB="0" distL="114300" distR="114300" simplePos="0" relativeHeight="251680768" behindDoc="1" locked="0" layoutInCell="1" allowOverlap="1" wp14:anchorId="1CDBB5D4" wp14:editId="45C36E92">
            <wp:simplePos x="0" y="0"/>
            <wp:positionH relativeFrom="column">
              <wp:posOffset>264795</wp:posOffset>
            </wp:positionH>
            <wp:positionV relativeFrom="paragraph">
              <wp:posOffset>208280</wp:posOffset>
            </wp:positionV>
            <wp:extent cx="2505075" cy="1398905"/>
            <wp:effectExtent l="19050" t="19050" r="28575" b="10795"/>
            <wp:wrapTight wrapText="bothSides">
              <wp:wrapPolygon edited="0">
                <wp:start x="-164" y="-294"/>
                <wp:lineTo x="-164" y="21473"/>
                <wp:lineTo x="21682" y="21473"/>
                <wp:lineTo x="21682" y="-294"/>
                <wp:lineTo x="-164" y="-294"/>
              </wp:wrapPolygon>
            </wp:wrapTight>
            <wp:docPr id="5" name="Picture 5" descr="Tap the gear icon to open the &quot;Settings&quot; a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 the gear icon to open the &quot;Settings&quot; app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989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F8C82" w14:textId="4F178C50" w:rsidR="009B3E4D" w:rsidRDefault="009B3E4D" w:rsidP="00601537">
      <w:pPr>
        <w:shd w:val="clear" w:color="auto" w:fill="FFFFFF"/>
        <w:spacing w:before="100" w:beforeAutospacing="1" w:after="360"/>
        <w:ind w:left="709"/>
        <w:rPr>
          <w:rFonts w:ascii="Roboto" w:hAnsi="Roboto"/>
          <w:color w:val="404040"/>
        </w:rPr>
      </w:pPr>
    </w:p>
    <w:p w14:paraId="55070B93" w14:textId="556EB73F" w:rsidR="00601537" w:rsidRDefault="00546101" w:rsidP="00601537">
      <w:pPr>
        <w:shd w:val="clear" w:color="auto" w:fill="FFFFFF"/>
        <w:spacing w:before="100" w:beforeAutospacing="1" w:after="360"/>
        <w:ind w:left="709"/>
        <w:rPr>
          <w:rFonts w:ascii="Roboto" w:hAnsi="Roboto"/>
          <w:color w:val="404040"/>
        </w:rPr>
      </w:pPr>
      <w:r w:rsidRPr="00EB6FDB">
        <w:rPr>
          <w:rFonts w:ascii="Roboto" w:hAnsi="Roboto"/>
          <w:noProof/>
          <w:color w:val="404040"/>
        </w:rPr>
        <w:drawing>
          <wp:anchor distT="0" distB="0" distL="114300" distR="114300" simplePos="0" relativeHeight="251679744" behindDoc="1" locked="0" layoutInCell="1" allowOverlap="1" wp14:anchorId="41EDAE96" wp14:editId="7575A962">
            <wp:simplePos x="0" y="0"/>
            <wp:positionH relativeFrom="column">
              <wp:posOffset>3036570</wp:posOffset>
            </wp:positionH>
            <wp:positionV relativeFrom="paragraph">
              <wp:posOffset>163195</wp:posOffset>
            </wp:positionV>
            <wp:extent cx="2127428" cy="2333625"/>
            <wp:effectExtent l="19050" t="19050" r="25400" b="9525"/>
            <wp:wrapTight wrapText="bothSides">
              <wp:wrapPolygon edited="0">
                <wp:start x="-193" y="-176"/>
                <wp:lineTo x="-193" y="21512"/>
                <wp:lineTo x="21664" y="21512"/>
                <wp:lineTo x="21664" y="-176"/>
                <wp:lineTo x="-193" y="-176"/>
              </wp:wrapPolygon>
            </wp:wrapTight>
            <wp:docPr id="4" name="Picture 4" descr="Tap &quot;General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p &quot;General.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28" cy="23336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FA55" w14:textId="4AB71B3F" w:rsidR="00546101" w:rsidRPr="00EB6FDB" w:rsidRDefault="00546101" w:rsidP="00601537">
      <w:pPr>
        <w:shd w:val="clear" w:color="auto" w:fill="FFFFFF"/>
        <w:spacing w:before="100" w:beforeAutospacing="1" w:after="360"/>
        <w:ind w:left="709"/>
        <w:rPr>
          <w:rFonts w:ascii="Roboto" w:hAnsi="Roboto"/>
          <w:color w:val="404040"/>
        </w:rPr>
      </w:pPr>
    </w:p>
    <w:p w14:paraId="0A53D92A" w14:textId="60814DC8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>In the Settings menu, tap “General.”</w:t>
      </w:r>
    </w:p>
    <w:p w14:paraId="4DBED874" w14:textId="1AA943CC" w:rsidR="00601537" w:rsidRPr="00EB6FDB" w:rsidRDefault="00601537" w:rsidP="00601537">
      <w:pPr>
        <w:shd w:val="clear" w:color="auto" w:fill="FFFFFF"/>
        <w:spacing w:before="100" w:beforeAutospacing="1" w:after="360"/>
        <w:ind w:left="709"/>
        <w:rPr>
          <w:rFonts w:ascii="Roboto" w:hAnsi="Roboto"/>
          <w:color w:val="404040"/>
        </w:rPr>
      </w:pPr>
    </w:p>
    <w:p w14:paraId="2D82BCD3" w14:textId="2D438DD3" w:rsidR="00601537" w:rsidRPr="00457316" w:rsidRDefault="00546101" w:rsidP="0054610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360"/>
      </w:pPr>
      <w:r w:rsidRPr="00EB6FDB">
        <w:rPr>
          <w:rFonts w:ascii="Roboto" w:hAnsi="Roboto"/>
          <w:noProof/>
          <w:color w:val="404040"/>
        </w:rPr>
        <w:drawing>
          <wp:anchor distT="0" distB="0" distL="114300" distR="114300" simplePos="0" relativeHeight="251684864" behindDoc="1" locked="0" layoutInCell="1" allowOverlap="1" wp14:anchorId="7364BA06" wp14:editId="3DF00658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2188210" cy="1390650"/>
            <wp:effectExtent l="19050" t="19050" r="21590" b="19050"/>
            <wp:wrapTight wrapText="bothSides">
              <wp:wrapPolygon edited="0">
                <wp:start x="-188" y="-296"/>
                <wp:lineTo x="-188" y="21600"/>
                <wp:lineTo x="21625" y="21600"/>
                <wp:lineTo x="21625" y="-296"/>
                <wp:lineTo x="-188" y="-296"/>
              </wp:wrapPolygon>
            </wp:wrapTight>
            <wp:docPr id="3" name="Picture 3" descr="Tap &quot;Software Updat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 &quot;Software Update.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39065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37" w:rsidRPr="00457316">
        <w:t>Next, tap Software Update.</w:t>
      </w:r>
    </w:p>
    <w:p w14:paraId="6F526E66" w14:textId="18F5EAF6" w:rsidR="00546101" w:rsidRDefault="00546101" w:rsidP="00601537">
      <w:pPr>
        <w:shd w:val="clear" w:color="auto" w:fill="FFFFFF"/>
        <w:spacing w:before="100" w:beforeAutospacing="1" w:after="360"/>
        <w:ind w:left="567"/>
        <w:rPr>
          <w:rFonts w:ascii="Roboto" w:hAnsi="Roboto"/>
          <w:color w:val="404040"/>
        </w:rPr>
      </w:pPr>
    </w:p>
    <w:p w14:paraId="48623644" w14:textId="51C3DACC" w:rsidR="00546101" w:rsidRDefault="00546101" w:rsidP="00601537">
      <w:pPr>
        <w:shd w:val="clear" w:color="auto" w:fill="FFFFFF"/>
        <w:spacing w:before="100" w:beforeAutospacing="1" w:after="360"/>
        <w:ind w:left="567"/>
        <w:rPr>
          <w:rFonts w:ascii="Roboto" w:hAnsi="Roboto"/>
          <w:color w:val="404040"/>
        </w:rPr>
      </w:pPr>
    </w:p>
    <w:p w14:paraId="7AC8A83D" w14:textId="7C8F2474" w:rsidR="00546101" w:rsidRDefault="00546101" w:rsidP="00601537">
      <w:pPr>
        <w:shd w:val="clear" w:color="auto" w:fill="FFFFFF"/>
        <w:spacing w:before="100" w:beforeAutospacing="1" w:after="360"/>
        <w:ind w:left="567"/>
        <w:rPr>
          <w:rFonts w:ascii="Roboto" w:hAnsi="Roboto"/>
          <w:color w:val="404040"/>
        </w:rPr>
      </w:pPr>
    </w:p>
    <w:p w14:paraId="0B92A699" w14:textId="39BB9714" w:rsidR="00601537" w:rsidRPr="00EB6FDB" w:rsidRDefault="00601537" w:rsidP="00546101">
      <w:pPr>
        <w:shd w:val="clear" w:color="auto" w:fill="FFFFFF"/>
        <w:spacing w:before="100" w:beforeAutospacing="1" w:after="360"/>
        <w:rPr>
          <w:rFonts w:ascii="Roboto" w:hAnsi="Roboto"/>
          <w:color w:val="404040"/>
        </w:rPr>
      </w:pPr>
    </w:p>
    <w:p w14:paraId="7764CF6D" w14:textId="1698C2E4" w:rsidR="00601537" w:rsidRDefault="00601537" w:rsidP="009B3E4D"/>
    <w:p w14:paraId="71768128" w14:textId="49B2509B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>You see information about the latest update, including the version number and details about what the update will improve.</w:t>
      </w:r>
      <w:r>
        <w:br/>
      </w:r>
    </w:p>
    <w:p w14:paraId="6A45BF69" w14:textId="77777777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>If your iPhone hasn’t alre</w:t>
      </w:r>
      <w:r>
        <w:t>ady downloaded the update, tap Download and Install</w:t>
      </w:r>
      <w:r w:rsidRPr="00CF0EF7">
        <w:t xml:space="preserve"> and type your passcode if it’s requested.</w:t>
      </w:r>
    </w:p>
    <w:p w14:paraId="10CCFDEF" w14:textId="77777777" w:rsidR="00601537" w:rsidRPr="00EB6FDB" w:rsidRDefault="00601537" w:rsidP="00601537">
      <w:pPr>
        <w:shd w:val="clear" w:color="auto" w:fill="FFFFFF"/>
        <w:spacing w:before="100" w:beforeAutospacing="1" w:after="360"/>
        <w:ind w:left="709"/>
        <w:rPr>
          <w:rFonts w:ascii="Roboto" w:hAnsi="Roboto"/>
          <w:color w:val="404040"/>
        </w:rPr>
      </w:pPr>
      <w:r w:rsidRPr="00EB6FDB">
        <w:rPr>
          <w:rFonts w:ascii="Roboto" w:hAnsi="Roboto"/>
          <w:noProof/>
          <w:color w:val="404040"/>
        </w:rPr>
        <w:lastRenderedPageBreak/>
        <w:drawing>
          <wp:inline distT="0" distB="0" distL="0" distR="0" wp14:anchorId="7E58382F" wp14:editId="3C302D9E">
            <wp:extent cx="1939962" cy="3333750"/>
            <wp:effectExtent l="19050" t="19050" r="22225" b="19050"/>
            <wp:docPr id="13" name="Picture 13" descr="Tap &quot;Download and Install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p &quot;Download and Install.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92" cy="33527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3664AF" w14:textId="77777777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>When the update is finished downloading, a message might pop up asking whether you want to instal</w:t>
      </w:r>
      <w:r>
        <w:t>l the update now or later; tap Install Now.</w:t>
      </w:r>
      <w:r>
        <w:br/>
      </w:r>
    </w:p>
    <w:p w14:paraId="78C16384" w14:textId="77777777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>After the install process begins, you see a message that says “Verifying Update”; wait for it to finish. After verification is complete, your iPhone’s screen goes black and it will restart.</w:t>
      </w:r>
      <w:r>
        <w:br/>
      </w:r>
    </w:p>
    <w:p w14:paraId="59D8E84D" w14:textId="5715DA2B" w:rsidR="00601537" w:rsidRPr="009B3E4D" w:rsidRDefault="00601537" w:rsidP="00546101">
      <w:pPr>
        <w:pStyle w:val="ListParagraph"/>
        <w:numPr>
          <w:ilvl w:val="0"/>
          <w:numId w:val="4"/>
        </w:numPr>
      </w:pPr>
      <w:r w:rsidRPr="00CF0EF7">
        <w:t>You then see the Apple logo and a small progress ba</w:t>
      </w:r>
      <w:r w:rsidR="009B3E4D">
        <w:t>r in the centre of the screen</w:t>
      </w:r>
    </w:p>
    <w:p w14:paraId="7154C4E9" w14:textId="3781B714" w:rsidR="00601537" w:rsidRDefault="009B3E4D" w:rsidP="009B3E4D">
      <w:r w:rsidRPr="00EB6FDB">
        <w:rPr>
          <w:noProof/>
        </w:rPr>
        <w:drawing>
          <wp:anchor distT="0" distB="0" distL="114300" distR="114300" simplePos="0" relativeHeight="251674624" behindDoc="1" locked="0" layoutInCell="1" allowOverlap="1" wp14:anchorId="07EB0920" wp14:editId="1F52E376">
            <wp:simplePos x="0" y="0"/>
            <wp:positionH relativeFrom="column">
              <wp:posOffset>731520</wp:posOffset>
            </wp:positionH>
            <wp:positionV relativeFrom="paragraph">
              <wp:posOffset>92710</wp:posOffset>
            </wp:positionV>
            <wp:extent cx="3673475" cy="1695450"/>
            <wp:effectExtent l="19050" t="19050" r="22225" b="19050"/>
            <wp:wrapTight wrapText="bothSides">
              <wp:wrapPolygon edited="0">
                <wp:start x="-112" y="-243"/>
                <wp:lineTo x="-112" y="21600"/>
                <wp:lineTo x="21619" y="21600"/>
                <wp:lineTo x="21619" y="-243"/>
                <wp:lineTo x="-112" y="-243"/>
              </wp:wrapPolygon>
            </wp:wrapTight>
            <wp:docPr id="1" name="Picture 1" descr="The Apple logo and update progress bar in i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Apple logo and update progress bar in iOS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69545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310E9" w14:textId="25EAB07F" w:rsidR="00601537" w:rsidRDefault="00601537" w:rsidP="009B3E4D"/>
    <w:p w14:paraId="627C94A2" w14:textId="77777777" w:rsidR="00601537" w:rsidRDefault="00601537" w:rsidP="009B3E4D"/>
    <w:p w14:paraId="605EEA75" w14:textId="77777777" w:rsidR="00601537" w:rsidRDefault="00601537" w:rsidP="009B3E4D"/>
    <w:p w14:paraId="34558204" w14:textId="77777777" w:rsidR="00601537" w:rsidRDefault="00601537" w:rsidP="009B3E4D"/>
    <w:p w14:paraId="2E2C7025" w14:textId="77777777" w:rsidR="009B3E4D" w:rsidRDefault="009B3E4D" w:rsidP="009B3E4D"/>
    <w:p w14:paraId="79D6F8F4" w14:textId="77777777" w:rsidR="009B3E4D" w:rsidRDefault="009B3E4D" w:rsidP="009B3E4D"/>
    <w:p w14:paraId="4719ADB7" w14:textId="77777777" w:rsidR="009B3E4D" w:rsidRDefault="009B3E4D" w:rsidP="009B3E4D"/>
    <w:p w14:paraId="3F2A0FBC" w14:textId="77777777" w:rsidR="009B3E4D" w:rsidRDefault="009B3E4D" w:rsidP="009B3E4D"/>
    <w:p w14:paraId="4BAA795C" w14:textId="77777777" w:rsidR="009B3E4D" w:rsidRDefault="009B3E4D" w:rsidP="009B3E4D"/>
    <w:p w14:paraId="4F69A26D" w14:textId="77777777" w:rsidR="00601537" w:rsidRPr="00EB6FDB" w:rsidRDefault="00601537" w:rsidP="009B3E4D"/>
    <w:p w14:paraId="22891AAC" w14:textId="77777777" w:rsidR="00601537" w:rsidRPr="00CF0EF7" w:rsidRDefault="00601537" w:rsidP="00546101">
      <w:pPr>
        <w:pStyle w:val="ListParagraph"/>
        <w:numPr>
          <w:ilvl w:val="0"/>
          <w:numId w:val="4"/>
        </w:numPr>
      </w:pPr>
      <w:r w:rsidRPr="00CF0EF7">
        <w:t>When installation is complete, you can unlock and use your iPhone again as usual.</w:t>
      </w:r>
      <w:r>
        <w:br/>
      </w:r>
    </w:p>
    <w:p w14:paraId="00D1019E" w14:textId="77777777" w:rsidR="00601537" w:rsidRDefault="00601537" w:rsidP="00601537">
      <w:pPr>
        <w:pStyle w:val="WIHeading"/>
        <w:jc w:val="both"/>
      </w:pPr>
    </w:p>
    <w:p w14:paraId="1FEF27FE" w14:textId="77777777" w:rsidR="009B3E4D" w:rsidRDefault="009B3E4D" w:rsidP="00601537"/>
    <w:sectPr w:rsidR="009B3E4D" w:rsidSect="00944799">
      <w:headerReference w:type="default" r:id="rId32"/>
      <w:footerReference w:type="default" r:id="rId33"/>
      <w:pgSz w:w="11906" w:h="16838"/>
      <w:pgMar w:top="2127" w:right="566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C1830" w14:textId="77777777" w:rsidR="009B4D05" w:rsidRDefault="009B4D05" w:rsidP="00645A3E">
      <w:r>
        <w:separator/>
      </w:r>
    </w:p>
  </w:endnote>
  <w:endnote w:type="continuationSeparator" w:id="0">
    <w:p w14:paraId="76ADBFBC" w14:textId="77777777" w:rsidR="009B4D05" w:rsidRDefault="009B4D05" w:rsidP="0064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TC Officina Sans Bold">
    <w:altName w:val="Courier"/>
    <w:panose1 w:val="020B0800000000000000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A7271" w14:textId="77777777" w:rsidR="00D814D1" w:rsidRPr="00A33181" w:rsidRDefault="00D814D1">
    <w:pPr>
      <w:pStyle w:val="Footer"/>
      <w:jc w:val="right"/>
      <w:rPr>
        <w:sz w:val="16"/>
      </w:rPr>
    </w:pPr>
  </w:p>
  <w:p w14:paraId="6BFA7272" w14:textId="77777777" w:rsidR="00D814D1" w:rsidRPr="00A33181" w:rsidRDefault="0011053B" w:rsidP="00A33181">
    <w:pPr>
      <w:pStyle w:val="Footer"/>
      <w:jc w:val="right"/>
      <w:rPr>
        <w:sz w:val="16"/>
      </w:rPr>
    </w:pPr>
    <w:sdt>
      <w:sdtPr>
        <w:rPr>
          <w:sz w:val="16"/>
        </w:rPr>
        <w:id w:val="205723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</w:r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D814D1" w:rsidRPr="00A33181">
              <w:rPr>
                <w:sz w:val="16"/>
              </w:rPr>
              <w:t xml:space="preserve">Page </w:t>
            </w:r>
            <w:r w:rsidR="00D814D1" w:rsidRPr="00A33181">
              <w:rPr>
                <w:b/>
                <w:sz w:val="16"/>
              </w:rPr>
              <w:fldChar w:fldCharType="begin"/>
            </w:r>
            <w:r w:rsidR="00D814D1" w:rsidRPr="00A33181">
              <w:rPr>
                <w:b/>
                <w:sz w:val="16"/>
              </w:rPr>
              <w:instrText xml:space="preserve"> PAGE </w:instrText>
            </w:r>
            <w:r w:rsidR="00D814D1" w:rsidRPr="00A33181">
              <w:rPr>
                <w:b/>
                <w:sz w:val="16"/>
              </w:rPr>
              <w:fldChar w:fldCharType="separate"/>
            </w:r>
            <w:r>
              <w:rPr>
                <w:b/>
                <w:noProof/>
                <w:sz w:val="16"/>
              </w:rPr>
              <w:t>1</w:t>
            </w:r>
            <w:r w:rsidR="00D814D1" w:rsidRPr="00A33181">
              <w:rPr>
                <w:b/>
                <w:sz w:val="16"/>
              </w:rPr>
              <w:fldChar w:fldCharType="end"/>
            </w:r>
            <w:r w:rsidR="00D814D1" w:rsidRPr="00A33181">
              <w:rPr>
                <w:sz w:val="16"/>
              </w:rPr>
              <w:t xml:space="preserve"> of </w:t>
            </w:r>
            <w:r w:rsidR="00D814D1" w:rsidRPr="00A33181">
              <w:rPr>
                <w:b/>
                <w:sz w:val="16"/>
              </w:rPr>
              <w:fldChar w:fldCharType="begin"/>
            </w:r>
            <w:r w:rsidR="00D814D1" w:rsidRPr="00A33181">
              <w:rPr>
                <w:b/>
                <w:sz w:val="16"/>
              </w:rPr>
              <w:instrText xml:space="preserve"> NUMPAGES  </w:instrText>
            </w:r>
            <w:r w:rsidR="00D814D1" w:rsidRPr="00A33181">
              <w:rPr>
                <w:b/>
                <w:sz w:val="16"/>
              </w:rPr>
              <w:fldChar w:fldCharType="separate"/>
            </w:r>
            <w:r>
              <w:rPr>
                <w:b/>
                <w:noProof/>
                <w:sz w:val="16"/>
              </w:rPr>
              <w:t>7</w:t>
            </w:r>
            <w:r w:rsidR="00D814D1" w:rsidRPr="00A33181">
              <w:rPr>
                <w:b/>
                <w:sz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2904B" w14:textId="77777777" w:rsidR="009B4D05" w:rsidRDefault="009B4D05" w:rsidP="00645A3E">
      <w:r>
        <w:separator/>
      </w:r>
    </w:p>
  </w:footnote>
  <w:footnote w:type="continuationSeparator" w:id="0">
    <w:p w14:paraId="2595FEAB" w14:textId="77777777" w:rsidR="009B4D05" w:rsidRDefault="009B4D05" w:rsidP="00645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A7268" w14:textId="0EF1E6A6" w:rsidR="00D814D1" w:rsidRDefault="00D81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FA7273" wp14:editId="68F5C387">
              <wp:simplePos x="0" y="0"/>
              <wp:positionH relativeFrom="column">
                <wp:posOffset>-649605</wp:posOffset>
              </wp:positionH>
              <wp:positionV relativeFrom="paragraph">
                <wp:posOffset>-231140</wp:posOffset>
              </wp:positionV>
              <wp:extent cx="7576820" cy="1412240"/>
              <wp:effectExtent l="0" t="0" r="508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6820" cy="1412240"/>
                        <a:chOff x="-14" y="356"/>
                        <a:chExt cx="11932" cy="2088"/>
                      </a:xfrm>
                    </wpg:grpSpPr>
                    <pic:pic xmlns:pic="http://schemas.openxmlformats.org/drawingml/2006/picture">
                      <pic:nvPicPr>
                        <pic:cNvPr id="14" name="Picture 2" descr="office 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4" y="1391"/>
                          <a:ext cx="11932" cy="10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821" y="1332"/>
                          <a:ext cx="2836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6EE4" w14:textId="175E04AF" w:rsidR="0082657C" w:rsidRDefault="0082657C" w:rsidP="0082657C">
                            <w:pPr>
                              <w:pStyle w:val="Header"/>
                              <w:tabs>
                                <w:tab w:val="right" w:pos="8080"/>
                              </w:tabs>
                              <w:ind w:right="53"/>
                              <w:jc w:val="right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QRG-906</w:t>
                            </w:r>
                          </w:p>
                          <w:p w14:paraId="6BFA7276" w14:textId="77777777" w:rsidR="00D814D1" w:rsidRDefault="00D814D1" w:rsidP="00645A3E">
                            <w:pPr>
                              <w:tabs>
                                <w:tab w:val="center" w:pos="3119"/>
                              </w:tabs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77" y="356"/>
                          <a:ext cx="7389" cy="1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7277" w14:textId="37077A50" w:rsidR="00D814D1" w:rsidRPr="00EC7EF9" w:rsidRDefault="0082657C" w:rsidP="00645A3E">
                            <w:pPr>
                              <w:rPr>
                                <w:rFonts w:ascii="ITC Officina Sans Bold" w:hAnsi="ITC Officina Sans Bold"/>
                                <w:sz w:val="90"/>
                              </w:rPr>
                            </w:pPr>
                            <w:r w:rsidRPr="005B23B3">
                              <w:rPr>
                                <w:rFonts w:ascii="ITC Officina Sans Bold" w:hAnsi="ITC Officina Sans Bold"/>
                                <w:noProof/>
                                <w:sz w:val="90"/>
                              </w:rPr>
                              <w:drawing>
                                <wp:inline distT="0" distB="0" distL="0" distR="0" wp14:anchorId="34EC2B4D" wp14:editId="66119018">
                                  <wp:extent cx="4509135" cy="63373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913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5" descr="RCC Logo H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21" y="461"/>
                          <a:ext cx="2648" cy="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FA7273" id="Group 1" o:spid="_x0000_s1029" style="position:absolute;margin-left:-51.15pt;margin-top:-18.2pt;width:596.6pt;height:111.2pt;z-index:-251657216" coordorigin="-14,356" coordsize="11932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A4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4LTAxLTE2VDAzOjM5OjI2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OC0wMS0xNlQwMzozOToyNl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4LTAxLTE2VDAzOjM5OjI2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gtMDEtMTZUMDM6Mzk6MjZ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gtMDEtMTZUMDM6Mzk6MjZ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A4LTAxLTE2VDAzOjM5OjI2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OC0wMS0xNlQwMzoz&#10;OToyNl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4LTAxLTE2VDAzOjM5OjI2Wjwv&#10;ZGF0ZT4KCQkJCQk8a2V5PmNvbS5hcHBsZS5wcmludC50aWNrZXQuc3RhdGVGbGFnPC9rZXk+CgkJ&#10;CQkJPGludGVnZXI+MDwvaW50ZWdlcj4KCQkJCTwvZGljdD4KCQkJPC9hcnJheT4KCQk8L2RpY3Q+&#10;CgkJPGtleT5jb20uYXBwbGUucHJpbnQuUGFwZXJJbmZvLlBNVW5hZGp1c3RlZFBhcGVy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mNsaWVu&#10;dDwva2V5PgoJCQkJCTxzdHJpbmc+Y29tLmFwcGxlLnByaW50aW5nbWFuYWdlcjwvc3RyaW5nPgoJ&#10;CQkJCTxrZXk+Y29tLmFwcGxlLnByaW50LnRpY2tldC5tb2REYXRlPC9rZXk+CgkJCQkJPGRhdGU+&#10;MjAwOC0wMS0xNlQwMzozOToyNl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3gAAAABSZ2h0bG9uZwAACa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PwAAAAAQAAAKAAAAAOAAAB4AAAGkAAAAPU&#10;ABgAAf/Y/+AAEEpGSUYAAQIAAEgASAAA/+0ADEFkb2JlX0NNAAH/7gAOQWRvYmUAZIAAAAAB/9sA&#10;hAAMCAgICQgMCQkMEQsKCxEVDwwMDxUYExMVExMYEQwMDAwMDBEMDAwMDAwMDAwMDAwMDAwMDAwM&#10;DAwMDAwMDAwMAQ0LCw0ODRAODhAUDg4OFBQODg4OFBEMDAwMDBERDAwMDAwMEQwMDAwMDAwMDAwM&#10;DAwMDAwMDAwMDAwMDAwMDAz/wAARCAAO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0U5MTFFQ0NCQUFDQjBEQjMwNEFDNEEyOTVB&#10;NDFDMUIwIiB0aWZmOkltYWdlV2lkdGg9IjI0NjgiIHRpZmY6SW1hZ2VMZW5ndGg9IjIyMiIgdGlm&#10;ZjpDb21wcmVzc2lvbj0iMSIgdGlmZjpQaG90b21ldHJpY0ludGVycHJldGF0aW9uPSIxIiB0aWZm&#10;OlNhbXBsZXNQZXJQaXhlbD0iMSIgZXhpZjpQaXhlbFhEaW1lbnNpb249IjI0NjgiIGV4aWY6UGl4&#10;ZWxZRGltZW5zaW9uPSIyMjI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/S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Ax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9yaWVudGF0aW9uPC9rZXk+CgkJCQk8aW50ZWdl&#10;cj4xPC9pbnRlZ2VyPgoJCQkJPGtleT5jb20uYXBwbGUucHJpbnQudGlja2V0LmNsaWVudDwva2V5&#10;PgoJCQkJPHN0cmluZz5jb20uYXBwbGUucHJpbnRpbmdtYW5hZ2VyPC9zdHJpbmc+CgkJCQk8a2V5&#10;PmNvbS5hcHBsZS5wcmludC50aWNrZXQubW9kRGF0ZTwva2V5PgoJCQkJPGRhdGU+MjAwNy0xMC0x&#10;N1QwNToxODoxMlo8L2RhdGU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NjYWxpbmc8L2tleT4KCQkJCTxyZWFsPjE8&#10;L3JlYWw+CgkJCQk8a2V5PmNvbS5hcHBsZS5wcmludC50aWNrZXQuY2xpZW50PC9rZXk+CgkJCQk8&#10;c3RyaW5nPmNvbS5hcHBsZS5wcmludGluZ21hbmFnZXI8L3N0cmluZz4KCQkJCTxrZXk+Y29tLmFw&#10;cGxlLnByaW50LnRpY2tldC5tb2REYXRlPC9rZXk+CgkJCQk8ZGF0ZT4yMDA3LTEwLTE3VDA1OjE4&#10;OjEyWjwvZGF0ZT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mVzPC9rZXk+CgkJCQk8cmVhbD43&#10;MjwvcmVhbD4KCQkJCTxrZXk+Y29tLmFwcGxlLnByaW50LnRpY2tldC5jbGllbnQ8L2tleT4KCQkJ&#10;CTxzdHJpbmc+Y29tLmFwcGxlLnByaW50aW5nbWFuYWdlcjwvc3RyaW5nPgoJCQkJPGtleT5jb20u&#10;YXBwbGUucHJpbnQudGlja2V0Lm1vZERhdGU8L2tleT4KCQkJCTxkYXRlPjIwMDctMTAtMTdUMDU6&#10;MTg6MTJaPC9kYXRl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Ny0xMC0xN1QwNToxOTo1N1o8L2RhdGU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UGFwZXJOYW1lPC9rZXk+CgkJCQkJPHN0cmluZz5p&#10;c28tYTQ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lBhcGVySW5mby5Q&#10;TVVuYWRqdXN0ZWRQYWdl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Ny0xMC0xN1QwNTox&#10;ODoxMlo8L2RhdGU+CgkJCQkJPGtleT5jb20uYXBwbGUucHJpbnQudGlja2V0LnN0YXRlRmxhZzwv&#10;a2V5PgoJCQkJCTxpbnRlZ2VyPjA8L2ludGVnZXI+CgkJCQk8L2RpY3Q+CgkJCTwvYXJyYXk+CgkJ&#10;PC9kaWN0PgoJCTxrZXk+Y29tLmFwcGxlLnByaW50LlBhcGVySW5mby5wcGQ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wcGQuUE1QYXBlck5h&#10;bWU8L2tleT4KCQkJCQk8c3RyaW5nPkE0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4gAAAABSZ2h0bG9uZwAACWk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zUwOTQwM0JGNDcyM0ZEMERENzI1NTMyOEQ0&#10;Q0EyOSIgZXhpZjpQaXhlbFhEaW1lbnNpb249IjI0MDkiIGV4aWY6UGl4ZWxZRGltZW5zaW9uPSI3&#10;MzgiIGV4aWY6Q29sb3JTcGFjZT0iLTE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//T9U5s2bNmzZs2bNmzZs2bNmzZs2bNmzZs2bNmzZs2bNmz&#10;Zs2bNmzZs2bNmzZs2bNnP/On2n/44nV/97+vb7X/ADNzj3mvv/yhH2l+z/fdP2/8n/m3OWa7+3/x&#10;xPtn/ef5/wC6/wDI/wCNcheq/wB9/uroP7n7P/XWAc2bNhno37f+8/7P9/8AT9n/AI2yd6B9pP8A&#10;lHvs/wDHz/xv/l51byv9lf8AlB/sD7H95/z0zsnk77X/AErOrf7w/wCf/BZL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0" type="#_x0000_t75" alt="office bg" style="position:absolute;left:-14;top:1391;width:11932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8/rXDAAAA2wAAAA8AAABkcnMvZG93bnJldi54bWxET99LwzAQfhf8H8IJvtnUqUPqsjGEMV9k&#10;2ErZ3o7m1hSbS0ni2v33iyDs7T6+n7dYTbYXJ/Khc6zgMctBEDdOd9wq+K42D68gQkTW2DsmBWcK&#10;sFre3iyw0G7kLzqVsRUphEOBCkyMQyFlaAxZDJkbiBN3dN5iTNC3UnscU7jt5SzP59Jix6nB4EDv&#10;hpqf8tcqaOpqWx6q9cvRPG3Hz11d+np/Vur+blq/gYg0xav43/2h0/xn+PslHS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z+tcMAAADbAAAADwAAAAAAAAAAAAAAAACf&#10;AgAAZHJzL2Rvd25yZXYueG1sUEsFBgAAAAAEAAQA9wAAAI8DAAAAAA==&#10;">
                <v:imagedata r:id="rId4" o:title="office b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8821;top:1332;width:28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<v:textbox>
                  <w:txbxContent>
                    <w:p w14:paraId="66646EE4" w14:textId="175E04AF" w:rsidR="0082657C" w:rsidRDefault="0082657C" w:rsidP="0082657C">
                      <w:pPr>
                        <w:pStyle w:val="Header"/>
                        <w:tabs>
                          <w:tab w:val="right" w:pos="8080"/>
                        </w:tabs>
                        <w:ind w:right="53"/>
                        <w:jc w:val="right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4"/>
                        </w:rPr>
                        <w:t>QRG-906</w:t>
                      </w:r>
                    </w:p>
                    <w:p w14:paraId="6BFA7276" w14:textId="77777777" w:rsidR="00D814D1" w:rsidRDefault="00D814D1" w:rsidP="00645A3E">
                      <w:pPr>
                        <w:tabs>
                          <w:tab w:val="center" w:pos="3119"/>
                        </w:tabs>
                        <w:jc w:val="right"/>
                      </w:pPr>
                    </w:p>
                  </w:txbxContent>
                </v:textbox>
              </v:shape>
              <v:shape id="Text Box 4" o:spid="_x0000_s1032" type="#_x0000_t202" style="position:absolute;left:777;top:356;width:7389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14:paraId="6BFA7277" w14:textId="37077A50" w:rsidR="00D814D1" w:rsidRPr="00EC7EF9" w:rsidRDefault="0082657C" w:rsidP="00645A3E">
                      <w:pPr>
                        <w:rPr>
                          <w:rFonts w:ascii="ITC Officina Sans Bold" w:hAnsi="ITC Officina Sans Bold"/>
                          <w:sz w:val="90"/>
                        </w:rPr>
                      </w:pPr>
                      <w:r w:rsidRPr="005B23B3">
                        <w:rPr>
                          <w:rFonts w:ascii="ITC Officina Sans Bold" w:hAnsi="ITC Officina Sans Bold"/>
                          <w:noProof/>
                          <w:sz w:val="90"/>
                        </w:rPr>
                        <w:drawing>
                          <wp:inline distT="0" distB="0" distL="0" distR="0" wp14:anchorId="34EC2B4D" wp14:editId="66119018">
                            <wp:extent cx="4509135" cy="63373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913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5" o:spid="_x0000_s1033" type="#_x0000_t75" alt="RCC Logo H Mono" style="position:absolute;left:8721;top:461;width:2648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BY2TCAAAA2wAAAA8AAABkcnMvZG93bnJldi54bWxET99rwjAQfh/4P4QTfBmaOsom1SgiCCKD&#10;ORXBtyM522JzKUlWu/9+GQz2dh/fz1usetuIjnyoHSuYTjIQxNqZmksF59N2PAMRIrLBxjEp+KYA&#10;q+XgaYGFcQ/+pO4YS5FCOBSooIqxLaQMuiKLYeJa4sTdnLcYE/SlNB4fKdw28iXLXqXFmlNDhS1t&#10;KtL345dVsMsvz4c877YfXrdhv3kv1/p6UGo07NdzEJH6+C/+c+9Mmv8Gv7+k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gWNkwgAAANsAAAAPAAAAAAAAAAAAAAAAAJ8C&#10;AABkcnMvZG93bnJldi54bWxQSwUGAAAAAAQABAD3AAAAjgMAAAAA&#10;">
                <v:imagedata r:id="rId5" o:title="RCC Logo H Mon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D0AC8"/>
    <w:multiLevelType w:val="hybridMultilevel"/>
    <w:tmpl w:val="E556C0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A429AD"/>
    <w:multiLevelType w:val="hybridMultilevel"/>
    <w:tmpl w:val="E556C0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922A69"/>
    <w:multiLevelType w:val="hybridMultilevel"/>
    <w:tmpl w:val="6A1AC016"/>
    <w:lvl w:ilvl="0" w:tplc="62386B7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C396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8345B77"/>
    <w:multiLevelType w:val="hybridMultilevel"/>
    <w:tmpl w:val="797CEEB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8B2666"/>
    <w:multiLevelType w:val="hybridMultilevel"/>
    <w:tmpl w:val="12801D0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9261D7"/>
    <w:multiLevelType w:val="hybridMultilevel"/>
    <w:tmpl w:val="67C8F4A0"/>
    <w:lvl w:ilvl="0" w:tplc="434E7EEE">
      <w:start w:val="1"/>
      <w:numFmt w:val="decimal"/>
      <w:pStyle w:val="WIStepHead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1654F"/>
    <w:multiLevelType w:val="hybridMultilevel"/>
    <w:tmpl w:val="9E08345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3E"/>
    <w:rsid w:val="00000B31"/>
    <w:rsid w:val="00001107"/>
    <w:rsid w:val="00001545"/>
    <w:rsid w:val="000015F8"/>
    <w:rsid w:val="00003160"/>
    <w:rsid w:val="00003230"/>
    <w:rsid w:val="000037C9"/>
    <w:rsid w:val="0001001F"/>
    <w:rsid w:val="000100D0"/>
    <w:rsid w:val="0001040A"/>
    <w:rsid w:val="00011A3D"/>
    <w:rsid w:val="00012322"/>
    <w:rsid w:val="0001379F"/>
    <w:rsid w:val="00013801"/>
    <w:rsid w:val="00014E67"/>
    <w:rsid w:val="00015A19"/>
    <w:rsid w:val="00020448"/>
    <w:rsid w:val="00020515"/>
    <w:rsid w:val="0002058A"/>
    <w:rsid w:val="00020FAC"/>
    <w:rsid w:val="000217B7"/>
    <w:rsid w:val="00026887"/>
    <w:rsid w:val="000275D6"/>
    <w:rsid w:val="00027A68"/>
    <w:rsid w:val="00033055"/>
    <w:rsid w:val="00034156"/>
    <w:rsid w:val="00035BCB"/>
    <w:rsid w:val="00035DE6"/>
    <w:rsid w:val="000368A4"/>
    <w:rsid w:val="00036F8E"/>
    <w:rsid w:val="00037833"/>
    <w:rsid w:val="00040A32"/>
    <w:rsid w:val="00040C40"/>
    <w:rsid w:val="00040FB0"/>
    <w:rsid w:val="000418BE"/>
    <w:rsid w:val="00042742"/>
    <w:rsid w:val="00043198"/>
    <w:rsid w:val="00045F01"/>
    <w:rsid w:val="00047200"/>
    <w:rsid w:val="000473DA"/>
    <w:rsid w:val="00047A61"/>
    <w:rsid w:val="00047F6F"/>
    <w:rsid w:val="000513FD"/>
    <w:rsid w:val="00051CD2"/>
    <w:rsid w:val="00051E2F"/>
    <w:rsid w:val="00052909"/>
    <w:rsid w:val="00054379"/>
    <w:rsid w:val="00055629"/>
    <w:rsid w:val="0005589E"/>
    <w:rsid w:val="000575F7"/>
    <w:rsid w:val="00060C6A"/>
    <w:rsid w:val="00063C93"/>
    <w:rsid w:val="0006417A"/>
    <w:rsid w:val="00064203"/>
    <w:rsid w:val="000645B0"/>
    <w:rsid w:val="00064AF8"/>
    <w:rsid w:val="00065A27"/>
    <w:rsid w:val="00066349"/>
    <w:rsid w:val="00071168"/>
    <w:rsid w:val="0007119E"/>
    <w:rsid w:val="000720AF"/>
    <w:rsid w:val="0007323C"/>
    <w:rsid w:val="00074970"/>
    <w:rsid w:val="000761CF"/>
    <w:rsid w:val="00077A49"/>
    <w:rsid w:val="0008002C"/>
    <w:rsid w:val="00080C1F"/>
    <w:rsid w:val="00080E8B"/>
    <w:rsid w:val="000822E6"/>
    <w:rsid w:val="000829F7"/>
    <w:rsid w:val="00082A76"/>
    <w:rsid w:val="00083D14"/>
    <w:rsid w:val="00083D36"/>
    <w:rsid w:val="00083DF6"/>
    <w:rsid w:val="0008670F"/>
    <w:rsid w:val="00087567"/>
    <w:rsid w:val="00087783"/>
    <w:rsid w:val="00087C82"/>
    <w:rsid w:val="00087E7B"/>
    <w:rsid w:val="0009108A"/>
    <w:rsid w:val="000913C8"/>
    <w:rsid w:val="00094706"/>
    <w:rsid w:val="00096A7E"/>
    <w:rsid w:val="00096DC1"/>
    <w:rsid w:val="00097524"/>
    <w:rsid w:val="0009753E"/>
    <w:rsid w:val="000A2CDA"/>
    <w:rsid w:val="000A60CF"/>
    <w:rsid w:val="000A7D1F"/>
    <w:rsid w:val="000B01AC"/>
    <w:rsid w:val="000B12AB"/>
    <w:rsid w:val="000B24B8"/>
    <w:rsid w:val="000B255C"/>
    <w:rsid w:val="000B2F3B"/>
    <w:rsid w:val="000B5B6A"/>
    <w:rsid w:val="000B5FC6"/>
    <w:rsid w:val="000B775E"/>
    <w:rsid w:val="000B7BA5"/>
    <w:rsid w:val="000B7C3B"/>
    <w:rsid w:val="000C07E4"/>
    <w:rsid w:val="000C0CA9"/>
    <w:rsid w:val="000C148D"/>
    <w:rsid w:val="000C1830"/>
    <w:rsid w:val="000C1D33"/>
    <w:rsid w:val="000C1EEA"/>
    <w:rsid w:val="000C226A"/>
    <w:rsid w:val="000C22F8"/>
    <w:rsid w:val="000C3624"/>
    <w:rsid w:val="000C3E38"/>
    <w:rsid w:val="000C4A26"/>
    <w:rsid w:val="000C4E5A"/>
    <w:rsid w:val="000C700C"/>
    <w:rsid w:val="000C7441"/>
    <w:rsid w:val="000C79DB"/>
    <w:rsid w:val="000D02AC"/>
    <w:rsid w:val="000D06ED"/>
    <w:rsid w:val="000D0D47"/>
    <w:rsid w:val="000D0ED9"/>
    <w:rsid w:val="000D144B"/>
    <w:rsid w:val="000D21DD"/>
    <w:rsid w:val="000D231A"/>
    <w:rsid w:val="000D2483"/>
    <w:rsid w:val="000D3D47"/>
    <w:rsid w:val="000D4815"/>
    <w:rsid w:val="000D5037"/>
    <w:rsid w:val="000D60AA"/>
    <w:rsid w:val="000D762A"/>
    <w:rsid w:val="000D7E79"/>
    <w:rsid w:val="000E195E"/>
    <w:rsid w:val="000E1B26"/>
    <w:rsid w:val="000E1EE4"/>
    <w:rsid w:val="000E22B8"/>
    <w:rsid w:val="000E25B7"/>
    <w:rsid w:val="000E266E"/>
    <w:rsid w:val="000E3540"/>
    <w:rsid w:val="000F115A"/>
    <w:rsid w:val="000F2396"/>
    <w:rsid w:val="000F3176"/>
    <w:rsid w:val="000F3266"/>
    <w:rsid w:val="000F3A51"/>
    <w:rsid w:val="000F4D3C"/>
    <w:rsid w:val="000F4D47"/>
    <w:rsid w:val="000F56E0"/>
    <w:rsid w:val="000F5A72"/>
    <w:rsid w:val="000F5E7A"/>
    <w:rsid w:val="000F61DC"/>
    <w:rsid w:val="000F6D75"/>
    <w:rsid w:val="000F74C9"/>
    <w:rsid w:val="000F77D5"/>
    <w:rsid w:val="00100CC1"/>
    <w:rsid w:val="00102C37"/>
    <w:rsid w:val="001037BA"/>
    <w:rsid w:val="001048DD"/>
    <w:rsid w:val="001063A6"/>
    <w:rsid w:val="00107A50"/>
    <w:rsid w:val="00107B56"/>
    <w:rsid w:val="00107C42"/>
    <w:rsid w:val="0011053B"/>
    <w:rsid w:val="0011139F"/>
    <w:rsid w:val="00111EAB"/>
    <w:rsid w:val="001124B7"/>
    <w:rsid w:val="00114397"/>
    <w:rsid w:val="001152AF"/>
    <w:rsid w:val="00115B2E"/>
    <w:rsid w:val="00115D5B"/>
    <w:rsid w:val="001163C7"/>
    <w:rsid w:val="0011643C"/>
    <w:rsid w:val="001166AA"/>
    <w:rsid w:val="00117162"/>
    <w:rsid w:val="0012059B"/>
    <w:rsid w:val="00120919"/>
    <w:rsid w:val="00121113"/>
    <w:rsid w:val="0012161D"/>
    <w:rsid w:val="00124262"/>
    <w:rsid w:val="001247E2"/>
    <w:rsid w:val="00124E93"/>
    <w:rsid w:val="00127693"/>
    <w:rsid w:val="0013150B"/>
    <w:rsid w:val="00132C81"/>
    <w:rsid w:val="00134237"/>
    <w:rsid w:val="001355D5"/>
    <w:rsid w:val="00135A4A"/>
    <w:rsid w:val="00137C2A"/>
    <w:rsid w:val="00140787"/>
    <w:rsid w:val="001417F6"/>
    <w:rsid w:val="00141DDC"/>
    <w:rsid w:val="0014315B"/>
    <w:rsid w:val="00144D13"/>
    <w:rsid w:val="00145708"/>
    <w:rsid w:val="001457B4"/>
    <w:rsid w:val="0014684D"/>
    <w:rsid w:val="00146D79"/>
    <w:rsid w:val="00147224"/>
    <w:rsid w:val="001479AB"/>
    <w:rsid w:val="00150B2D"/>
    <w:rsid w:val="00151931"/>
    <w:rsid w:val="00152656"/>
    <w:rsid w:val="0015449A"/>
    <w:rsid w:val="001554D3"/>
    <w:rsid w:val="00155A9F"/>
    <w:rsid w:val="00156263"/>
    <w:rsid w:val="00157A57"/>
    <w:rsid w:val="00157D12"/>
    <w:rsid w:val="00160278"/>
    <w:rsid w:val="001609B3"/>
    <w:rsid w:val="00160BEC"/>
    <w:rsid w:val="0016348B"/>
    <w:rsid w:val="00163D86"/>
    <w:rsid w:val="00163E34"/>
    <w:rsid w:val="001660E5"/>
    <w:rsid w:val="0016685E"/>
    <w:rsid w:val="00167C24"/>
    <w:rsid w:val="00170AD4"/>
    <w:rsid w:val="00172DD1"/>
    <w:rsid w:val="001745F0"/>
    <w:rsid w:val="00175A47"/>
    <w:rsid w:val="001778D7"/>
    <w:rsid w:val="001806ED"/>
    <w:rsid w:val="00180BBC"/>
    <w:rsid w:val="00181BBD"/>
    <w:rsid w:val="00183319"/>
    <w:rsid w:val="00184C73"/>
    <w:rsid w:val="00184E15"/>
    <w:rsid w:val="001860A5"/>
    <w:rsid w:val="001902D1"/>
    <w:rsid w:val="001916E1"/>
    <w:rsid w:val="00191BC1"/>
    <w:rsid w:val="0019223E"/>
    <w:rsid w:val="0019650F"/>
    <w:rsid w:val="00196B5D"/>
    <w:rsid w:val="00197F00"/>
    <w:rsid w:val="001A03E3"/>
    <w:rsid w:val="001A0C56"/>
    <w:rsid w:val="001A1203"/>
    <w:rsid w:val="001A1739"/>
    <w:rsid w:val="001A1AAF"/>
    <w:rsid w:val="001A3D5D"/>
    <w:rsid w:val="001A636D"/>
    <w:rsid w:val="001A73FA"/>
    <w:rsid w:val="001B21A1"/>
    <w:rsid w:val="001B3F82"/>
    <w:rsid w:val="001B4B47"/>
    <w:rsid w:val="001C02CF"/>
    <w:rsid w:val="001C094B"/>
    <w:rsid w:val="001C148C"/>
    <w:rsid w:val="001C1505"/>
    <w:rsid w:val="001C1E5C"/>
    <w:rsid w:val="001C2294"/>
    <w:rsid w:val="001C2496"/>
    <w:rsid w:val="001C33CD"/>
    <w:rsid w:val="001C36C8"/>
    <w:rsid w:val="001C3732"/>
    <w:rsid w:val="001C3C5B"/>
    <w:rsid w:val="001C4435"/>
    <w:rsid w:val="001C66B9"/>
    <w:rsid w:val="001C7DBC"/>
    <w:rsid w:val="001D0AE4"/>
    <w:rsid w:val="001D0CCC"/>
    <w:rsid w:val="001D1EE1"/>
    <w:rsid w:val="001D21FA"/>
    <w:rsid w:val="001D3F9B"/>
    <w:rsid w:val="001D588A"/>
    <w:rsid w:val="001D7439"/>
    <w:rsid w:val="001D788F"/>
    <w:rsid w:val="001E008F"/>
    <w:rsid w:val="001E03A9"/>
    <w:rsid w:val="001E04EE"/>
    <w:rsid w:val="001E0C63"/>
    <w:rsid w:val="001E0F66"/>
    <w:rsid w:val="001E10FC"/>
    <w:rsid w:val="001E11B3"/>
    <w:rsid w:val="001E1C73"/>
    <w:rsid w:val="001E29A6"/>
    <w:rsid w:val="001E32D3"/>
    <w:rsid w:val="001E4738"/>
    <w:rsid w:val="001E48F3"/>
    <w:rsid w:val="001E4992"/>
    <w:rsid w:val="001E4E1A"/>
    <w:rsid w:val="001E5B61"/>
    <w:rsid w:val="001E6953"/>
    <w:rsid w:val="001E774F"/>
    <w:rsid w:val="001E7D5C"/>
    <w:rsid w:val="001F020D"/>
    <w:rsid w:val="001F22E9"/>
    <w:rsid w:val="001F251A"/>
    <w:rsid w:val="001F27CF"/>
    <w:rsid w:val="001F3490"/>
    <w:rsid w:val="001F4275"/>
    <w:rsid w:val="001F55B4"/>
    <w:rsid w:val="001F5C30"/>
    <w:rsid w:val="001F6A1D"/>
    <w:rsid w:val="001F6F2C"/>
    <w:rsid w:val="0020012B"/>
    <w:rsid w:val="00201CEC"/>
    <w:rsid w:val="00202458"/>
    <w:rsid w:val="002038BA"/>
    <w:rsid w:val="00203A42"/>
    <w:rsid w:val="00204E50"/>
    <w:rsid w:val="00206528"/>
    <w:rsid w:val="0020666A"/>
    <w:rsid w:val="00206868"/>
    <w:rsid w:val="00206B2A"/>
    <w:rsid w:val="0021013B"/>
    <w:rsid w:val="0021043D"/>
    <w:rsid w:val="00210F1E"/>
    <w:rsid w:val="00211A2B"/>
    <w:rsid w:val="00212614"/>
    <w:rsid w:val="00213329"/>
    <w:rsid w:val="00213AE4"/>
    <w:rsid w:val="00215E81"/>
    <w:rsid w:val="00216113"/>
    <w:rsid w:val="0021632D"/>
    <w:rsid w:val="002170B6"/>
    <w:rsid w:val="00217CDC"/>
    <w:rsid w:val="00217F62"/>
    <w:rsid w:val="00220517"/>
    <w:rsid w:val="00220D76"/>
    <w:rsid w:val="00220FC6"/>
    <w:rsid w:val="002225FF"/>
    <w:rsid w:val="00222B19"/>
    <w:rsid w:val="00222BFA"/>
    <w:rsid w:val="00223235"/>
    <w:rsid w:val="00234154"/>
    <w:rsid w:val="00235769"/>
    <w:rsid w:val="00235B8F"/>
    <w:rsid w:val="00235D15"/>
    <w:rsid w:val="00237587"/>
    <w:rsid w:val="00240423"/>
    <w:rsid w:val="002410A7"/>
    <w:rsid w:val="00242501"/>
    <w:rsid w:val="00250570"/>
    <w:rsid w:val="00251B19"/>
    <w:rsid w:val="002521D2"/>
    <w:rsid w:val="002533C2"/>
    <w:rsid w:val="00253E76"/>
    <w:rsid w:val="00254272"/>
    <w:rsid w:val="00254A10"/>
    <w:rsid w:val="00255215"/>
    <w:rsid w:val="002556AD"/>
    <w:rsid w:val="0025640F"/>
    <w:rsid w:val="00257A45"/>
    <w:rsid w:val="00257DAF"/>
    <w:rsid w:val="002610B8"/>
    <w:rsid w:val="00262D33"/>
    <w:rsid w:val="00263E9B"/>
    <w:rsid w:val="002646C4"/>
    <w:rsid w:val="00265D11"/>
    <w:rsid w:val="00265F11"/>
    <w:rsid w:val="00267810"/>
    <w:rsid w:val="00270D68"/>
    <w:rsid w:val="00270D8E"/>
    <w:rsid w:val="00271119"/>
    <w:rsid w:val="00271B60"/>
    <w:rsid w:val="00273A6A"/>
    <w:rsid w:val="00274007"/>
    <w:rsid w:val="002751AD"/>
    <w:rsid w:val="0027565E"/>
    <w:rsid w:val="00275EA6"/>
    <w:rsid w:val="00276B63"/>
    <w:rsid w:val="00276C3C"/>
    <w:rsid w:val="00276C45"/>
    <w:rsid w:val="00281C11"/>
    <w:rsid w:val="00281E9A"/>
    <w:rsid w:val="002833F4"/>
    <w:rsid w:val="00284CC8"/>
    <w:rsid w:val="00286C90"/>
    <w:rsid w:val="00286F47"/>
    <w:rsid w:val="0029096F"/>
    <w:rsid w:val="002918AD"/>
    <w:rsid w:val="0029298C"/>
    <w:rsid w:val="00293B4F"/>
    <w:rsid w:val="00294740"/>
    <w:rsid w:val="00294A3C"/>
    <w:rsid w:val="00295489"/>
    <w:rsid w:val="00296E15"/>
    <w:rsid w:val="002A09D7"/>
    <w:rsid w:val="002A1032"/>
    <w:rsid w:val="002A3817"/>
    <w:rsid w:val="002A66FF"/>
    <w:rsid w:val="002B1530"/>
    <w:rsid w:val="002B2E59"/>
    <w:rsid w:val="002B52AB"/>
    <w:rsid w:val="002B6F6E"/>
    <w:rsid w:val="002C0691"/>
    <w:rsid w:val="002C0A23"/>
    <w:rsid w:val="002C108C"/>
    <w:rsid w:val="002C1A22"/>
    <w:rsid w:val="002C2076"/>
    <w:rsid w:val="002C239C"/>
    <w:rsid w:val="002C48A2"/>
    <w:rsid w:val="002C4D9F"/>
    <w:rsid w:val="002C508E"/>
    <w:rsid w:val="002C650A"/>
    <w:rsid w:val="002C6AB0"/>
    <w:rsid w:val="002C7FEE"/>
    <w:rsid w:val="002D01EE"/>
    <w:rsid w:val="002D0564"/>
    <w:rsid w:val="002D0AEF"/>
    <w:rsid w:val="002D0B59"/>
    <w:rsid w:val="002D1C34"/>
    <w:rsid w:val="002D30CB"/>
    <w:rsid w:val="002D377D"/>
    <w:rsid w:val="002D3F8A"/>
    <w:rsid w:val="002D55B7"/>
    <w:rsid w:val="002D6230"/>
    <w:rsid w:val="002D67A0"/>
    <w:rsid w:val="002D6880"/>
    <w:rsid w:val="002D6D0C"/>
    <w:rsid w:val="002D6F12"/>
    <w:rsid w:val="002D7F34"/>
    <w:rsid w:val="002E0184"/>
    <w:rsid w:val="002E0C92"/>
    <w:rsid w:val="002E1285"/>
    <w:rsid w:val="002E1348"/>
    <w:rsid w:val="002E1F1B"/>
    <w:rsid w:val="002E21A5"/>
    <w:rsid w:val="002E2A39"/>
    <w:rsid w:val="002E3128"/>
    <w:rsid w:val="002E372B"/>
    <w:rsid w:val="002E5164"/>
    <w:rsid w:val="002E5DB1"/>
    <w:rsid w:val="002E73A6"/>
    <w:rsid w:val="002E7A04"/>
    <w:rsid w:val="002E7AE8"/>
    <w:rsid w:val="002F1046"/>
    <w:rsid w:val="002F176B"/>
    <w:rsid w:val="002F2A19"/>
    <w:rsid w:val="002F5AD5"/>
    <w:rsid w:val="002F5F52"/>
    <w:rsid w:val="002F622D"/>
    <w:rsid w:val="002F69BD"/>
    <w:rsid w:val="002F6B4E"/>
    <w:rsid w:val="003004B9"/>
    <w:rsid w:val="00300873"/>
    <w:rsid w:val="00300F53"/>
    <w:rsid w:val="00301DA2"/>
    <w:rsid w:val="0030225D"/>
    <w:rsid w:val="00302AE8"/>
    <w:rsid w:val="00303649"/>
    <w:rsid w:val="003042EF"/>
    <w:rsid w:val="0030537A"/>
    <w:rsid w:val="00306B34"/>
    <w:rsid w:val="00306CED"/>
    <w:rsid w:val="003102B1"/>
    <w:rsid w:val="00311A17"/>
    <w:rsid w:val="00311C63"/>
    <w:rsid w:val="00311DAA"/>
    <w:rsid w:val="00314459"/>
    <w:rsid w:val="003147D0"/>
    <w:rsid w:val="00317771"/>
    <w:rsid w:val="003177F4"/>
    <w:rsid w:val="00317AC6"/>
    <w:rsid w:val="003202DE"/>
    <w:rsid w:val="003206AC"/>
    <w:rsid w:val="0032097C"/>
    <w:rsid w:val="00320D13"/>
    <w:rsid w:val="00321B52"/>
    <w:rsid w:val="003220F5"/>
    <w:rsid w:val="00324CEA"/>
    <w:rsid w:val="003266EF"/>
    <w:rsid w:val="003268E9"/>
    <w:rsid w:val="0033142C"/>
    <w:rsid w:val="003317C3"/>
    <w:rsid w:val="00331D8E"/>
    <w:rsid w:val="003326C7"/>
    <w:rsid w:val="003340BC"/>
    <w:rsid w:val="00336B93"/>
    <w:rsid w:val="0033725B"/>
    <w:rsid w:val="0033772C"/>
    <w:rsid w:val="003413B6"/>
    <w:rsid w:val="00342047"/>
    <w:rsid w:val="0034263A"/>
    <w:rsid w:val="00343AF2"/>
    <w:rsid w:val="00343D11"/>
    <w:rsid w:val="00345813"/>
    <w:rsid w:val="003473F1"/>
    <w:rsid w:val="0034746A"/>
    <w:rsid w:val="0035062D"/>
    <w:rsid w:val="00350B69"/>
    <w:rsid w:val="00351C38"/>
    <w:rsid w:val="00352281"/>
    <w:rsid w:val="00353085"/>
    <w:rsid w:val="00353BD7"/>
    <w:rsid w:val="0035422C"/>
    <w:rsid w:val="00354AF0"/>
    <w:rsid w:val="00354C14"/>
    <w:rsid w:val="00356567"/>
    <w:rsid w:val="003617DC"/>
    <w:rsid w:val="0036184C"/>
    <w:rsid w:val="00363A93"/>
    <w:rsid w:val="00364307"/>
    <w:rsid w:val="00365A7F"/>
    <w:rsid w:val="00366957"/>
    <w:rsid w:val="003669AD"/>
    <w:rsid w:val="003708EB"/>
    <w:rsid w:val="00371C2B"/>
    <w:rsid w:val="0037298A"/>
    <w:rsid w:val="00372D25"/>
    <w:rsid w:val="00373CC8"/>
    <w:rsid w:val="0037414C"/>
    <w:rsid w:val="00375BC5"/>
    <w:rsid w:val="003802F2"/>
    <w:rsid w:val="0038049E"/>
    <w:rsid w:val="003836F9"/>
    <w:rsid w:val="00383EB6"/>
    <w:rsid w:val="00384F12"/>
    <w:rsid w:val="0038633B"/>
    <w:rsid w:val="003863EB"/>
    <w:rsid w:val="0038719F"/>
    <w:rsid w:val="003871BB"/>
    <w:rsid w:val="003874B5"/>
    <w:rsid w:val="00387C08"/>
    <w:rsid w:val="00391F74"/>
    <w:rsid w:val="00392288"/>
    <w:rsid w:val="003929D4"/>
    <w:rsid w:val="00393D12"/>
    <w:rsid w:val="00393E82"/>
    <w:rsid w:val="003944F5"/>
    <w:rsid w:val="00394B96"/>
    <w:rsid w:val="003953CA"/>
    <w:rsid w:val="00396432"/>
    <w:rsid w:val="0039674F"/>
    <w:rsid w:val="003969F1"/>
    <w:rsid w:val="003A1996"/>
    <w:rsid w:val="003A1EB4"/>
    <w:rsid w:val="003A2A0B"/>
    <w:rsid w:val="003A30E0"/>
    <w:rsid w:val="003A4FF6"/>
    <w:rsid w:val="003A5C36"/>
    <w:rsid w:val="003A65B0"/>
    <w:rsid w:val="003A6790"/>
    <w:rsid w:val="003A6EBD"/>
    <w:rsid w:val="003A7B38"/>
    <w:rsid w:val="003B01CE"/>
    <w:rsid w:val="003B0AA2"/>
    <w:rsid w:val="003B0B2E"/>
    <w:rsid w:val="003B11C7"/>
    <w:rsid w:val="003B12A0"/>
    <w:rsid w:val="003B1AF0"/>
    <w:rsid w:val="003B33D8"/>
    <w:rsid w:val="003B34DB"/>
    <w:rsid w:val="003B39B8"/>
    <w:rsid w:val="003B3C5E"/>
    <w:rsid w:val="003B3E42"/>
    <w:rsid w:val="003B49CC"/>
    <w:rsid w:val="003B57AC"/>
    <w:rsid w:val="003B5F71"/>
    <w:rsid w:val="003B6424"/>
    <w:rsid w:val="003B73DA"/>
    <w:rsid w:val="003B7D44"/>
    <w:rsid w:val="003B7FA1"/>
    <w:rsid w:val="003C031D"/>
    <w:rsid w:val="003C03D7"/>
    <w:rsid w:val="003C06D0"/>
    <w:rsid w:val="003C0B4D"/>
    <w:rsid w:val="003C1B37"/>
    <w:rsid w:val="003C1DD9"/>
    <w:rsid w:val="003C2E6D"/>
    <w:rsid w:val="003C2EF3"/>
    <w:rsid w:val="003C4339"/>
    <w:rsid w:val="003C535D"/>
    <w:rsid w:val="003C59D1"/>
    <w:rsid w:val="003C60DE"/>
    <w:rsid w:val="003D0034"/>
    <w:rsid w:val="003D090F"/>
    <w:rsid w:val="003D21AF"/>
    <w:rsid w:val="003D3E1B"/>
    <w:rsid w:val="003D4F78"/>
    <w:rsid w:val="003D5507"/>
    <w:rsid w:val="003D597D"/>
    <w:rsid w:val="003D5DEA"/>
    <w:rsid w:val="003D62A5"/>
    <w:rsid w:val="003E1E07"/>
    <w:rsid w:val="003E2321"/>
    <w:rsid w:val="003E44F8"/>
    <w:rsid w:val="003E4B59"/>
    <w:rsid w:val="003E4C43"/>
    <w:rsid w:val="003E5833"/>
    <w:rsid w:val="003E62EB"/>
    <w:rsid w:val="003F29F0"/>
    <w:rsid w:val="003F336B"/>
    <w:rsid w:val="003F3997"/>
    <w:rsid w:val="003F39C1"/>
    <w:rsid w:val="003F420F"/>
    <w:rsid w:val="003F4CA1"/>
    <w:rsid w:val="003F54F5"/>
    <w:rsid w:val="003F704D"/>
    <w:rsid w:val="00400AED"/>
    <w:rsid w:val="00400F43"/>
    <w:rsid w:val="0040152B"/>
    <w:rsid w:val="0040295F"/>
    <w:rsid w:val="004050A2"/>
    <w:rsid w:val="004062E2"/>
    <w:rsid w:val="00406F72"/>
    <w:rsid w:val="00410981"/>
    <w:rsid w:val="0041197C"/>
    <w:rsid w:val="00412260"/>
    <w:rsid w:val="0041245B"/>
    <w:rsid w:val="00414022"/>
    <w:rsid w:val="004161DC"/>
    <w:rsid w:val="0041653D"/>
    <w:rsid w:val="00416E24"/>
    <w:rsid w:val="004204C1"/>
    <w:rsid w:val="00420629"/>
    <w:rsid w:val="00420AC8"/>
    <w:rsid w:val="00420C42"/>
    <w:rsid w:val="00420F71"/>
    <w:rsid w:val="00422B30"/>
    <w:rsid w:val="00422C75"/>
    <w:rsid w:val="00425107"/>
    <w:rsid w:val="00425243"/>
    <w:rsid w:val="00425E5C"/>
    <w:rsid w:val="00426EC5"/>
    <w:rsid w:val="004273E9"/>
    <w:rsid w:val="004303BC"/>
    <w:rsid w:val="00430CBF"/>
    <w:rsid w:val="00430DF0"/>
    <w:rsid w:val="00431998"/>
    <w:rsid w:val="004344D5"/>
    <w:rsid w:val="00435683"/>
    <w:rsid w:val="004356A3"/>
    <w:rsid w:val="00436C8B"/>
    <w:rsid w:val="00437652"/>
    <w:rsid w:val="0044148E"/>
    <w:rsid w:val="00443484"/>
    <w:rsid w:val="00444229"/>
    <w:rsid w:val="0044496C"/>
    <w:rsid w:val="00447370"/>
    <w:rsid w:val="0044758B"/>
    <w:rsid w:val="004476B1"/>
    <w:rsid w:val="00447E03"/>
    <w:rsid w:val="004508CD"/>
    <w:rsid w:val="0045164F"/>
    <w:rsid w:val="004517B1"/>
    <w:rsid w:val="0045218F"/>
    <w:rsid w:val="00454569"/>
    <w:rsid w:val="00455371"/>
    <w:rsid w:val="00455448"/>
    <w:rsid w:val="00457316"/>
    <w:rsid w:val="00457752"/>
    <w:rsid w:val="00457B89"/>
    <w:rsid w:val="00457E93"/>
    <w:rsid w:val="00462EF9"/>
    <w:rsid w:val="004633EC"/>
    <w:rsid w:val="004640C2"/>
    <w:rsid w:val="00464D07"/>
    <w:rsid w:val="004651F5"/>
    <w:rsid w:val="00465FA3"/>
    <w:rsid w:val="00466928"/>
    <w:rsid w:val="00472344"/>
    <w:rsid w:val="00472C0A"/>
    <w:rsid w:val="00472DD9"/>
    <w:rsid w:val="00475FA5"/>
    <w:rsid w:val="004806B3"/>
    <w:rsid w:val="00480871"/>
    <w:rsid w:val="0048296B"/>
    <w:rsid w:val="00484245"/>
    <w:rsid w:val="0048715E"/>
    <w:rsid w:val="00491013"/>
    <w:rsid w:val="00491105"/>
    <w:rsid w:val="00491D67"/>
    <w:rsid w:val="00492DA1"/>
    <w:rsid w:val="00494456"/>
    <w:rsid w:val="004946EB"/>
    <w:rsid w:val="00494FC8"/>
    <w:rsid w:val="004964D4"/>
    <w:rsid w:val="00496830"/>
    <w:rsid w:val="004969E9"/>
    <w:rsid w:val="00496CDE"/>
    <w:rsid w:val="004970F4"/>
    <w:rsid w:val="004972FE"/>
    <w:rsid w:val="004A0403"/>
    <w:rsid w:val="004A086F"/>
    <w:rsid w:val="004A1BAF"/>
    <w:rsid w:val="004A3C13"/>
    <w:rsid w:val="004A4B98"/>
    <w:rsid w:val="004A4F80"/>
    <w:rsid w:val="004B2E90"/>
    <w:rsid w:val="004B360B"/>
    <w:rsid w:val="004B3827"/>
    <w:rsid w:val="004B489E"/>
    <w:rsid w:val="004B6B9C"/>
    <w:rsid w:val="004B7A8B"/>
    <w:rsid w:val="004B7E40"/>
    <w:rsid w:val="004C020A"/>
    <w:rsid w:val="004C0F82"/>
    <w:rsid w:val="004C21E2"/>
    <w:rsid w:val="004C3305"/>
    <w:rsid w:val="004C37F3"/>
    <w:rsid w:val="004C5234"/>
    <w:rsid w:val="004C6974"/>
    <w:rsid w:val="004C6AA6"/>
    <w:rsid w:val="004C7F78"/>
    <w:rsid w:val="004D1CB2"/>
    <w:rsid w:val="004D26C4"/>
    <w:rsid w:val="004D2735"/>
    <w:rsid w:val="004D27E3"/>
    <w:rsid w:val="004D52F8"/>
    <w:rsid w:val="004D637A"/>
    <w:rsid w:val="004E2F39"/>
    <w:rsid w:val="004E3EDA"/>
    <w:rsid w:val="004E44ED"/>
    <w:rsid w:val="004E6103"/>
    <w:rsid w:val="004E734F"/>
    <w:rsid w:val="004E7418"/>
    <w:rsid w:val="004E7588"/>
    <w:rsid w:val="004E7F23"/>
    <w:rsid w:val="004F1D5C"/>
    <w:rsid w:val="004F2B5A"/>
    <w:rsid w:val="004F3231"/>
    <w:rsid w:val="004F4987"/>
    <w:rsid w:val="004F6423"/>
    <w:rsid w:val="004F6474"/>
    <w:rsid w:val="00500206"/>
    <w:rsid w:val="005005CD"/>
    <w:rsid w:val="0050438D"/>
    <w:rsid w:val="0050511F"/>
    <w:rsid w:val="005057DD"/>
    <w:rsid w:val="00507397"/>
    <w:rsid w:val="00507DEA"/>
    <w:rsid w:val="00507DEC"/>
    <w:rsid w:val="00510403"/>
    <w:rsid w:val="0051041E"/>
    <w:rsid w:val="00510522"/>
    <w:rsid w:val="00512F72"/>
    <w:rsid w:val="005140A1"/>
    <w:rsid w:val="005150E1"/>
    <w:rsid w:val="0051698C"/>
    <w:rsid w:val="00516F04"/>
    <w:rsid w:val="00520F35"/>
    <w:rsid w:val="00521138"/>
    <w:rsid w:val="00522F5A"/>
    <w:rsid w:val="005239CB"/>
    <w:rsid w:val="005277E0"/>
    <w:rsid w:val="00530750"/>
    <w:rsid w:val="00533156"/>
    <w:rsid w:val="00534170"/>
    <w:rsid w:val="00534CEB"/>
    <w:rsid w:val="00536EF5"/>
    <w:rsid w:val="00537654"/>
    <w:rsid w:val="00541196"/>
    <w:rsid w:val="00541556"/>
    <w:rsid w:val="005415BC"/>
    <w:rsid w:val="00542931"/>
    <w:rsid w:val="00543ED2"/>
    <w:rsid w:val="00544176"/>
    <w:rsid w:val="0054468C"/>
    <w:rsid w:val="00546101"/>
    <w:rsid w:val="00546159"/>
    <w:rsid w:val="005469D1"/>
    <w:rsid w:val="00547041"/>
    <w:rsid w:val="00551B90"/>
    <w:rsid w:val="00552595"/>
    <w:rsid w:val="00552A97"/>
    <w:rsid w:val="00552DAD"/>
    <w:rsid w:val="00553209"/>
    <w:rsid w:val="005551DB"/>
    <w:rsid w:val="00555270"/>
    <w:rsid w:val="0055727E"/>
    <w:rsid w:val="0055782E"/>
    <w:rsid w:val="00557AF1"/>
    <w:rsid w:val="00560261"/>
    <w:rsid w:val="00561191"/>
    <w:rsid w:val="005617EE"/>
    <w:rsid w:val="00561822"/>
    <w:rsid w:val="00561EBC"/>
    <w:rsid w:val="005641DB"/>
    <w:rsid w:val="00565469"/>
    <w:rsid w:val="005669B2"/>
    <w:rsid w:val="00566C34"/>
    <w:rsid w:val="00567C7C"/>
    <w:rsid w:val="005703C8"/>
    <w:rsid w:val="00572542"/>
    <w:rsid w:val="00572E42"/>
    <w:rsid w:val="00573325"/>
    <w:rsid w:val="005738E7"/>
    <w:rsid w:val="005771C4"/>
    <w:rsid w:val="0057745C"/>
    <w:rsid w:val="00577E5C"/>
    <w:rsid w:val="0058164D"/>
    <w:rsid w:val="00581B05"/>
    <w:rsid w:val="00581D5A"/>
    <w:rsid w:val="00582AD8"/>
    <w:rsid w:val="00582D08"/>
    <w:rsid w:val="00584E20"/>
    <w:rsid w:val="00586968"/>
    <w:rsid w:val="00587386"/>
    <w:rsid w:val="005873A4"/>
    <w:rsid w:val="005873F9"/>
    <w:rsid w:val="00587AF9"/>
    <w:rsid w:val="00587B78"/>
    <w:rsid w:val="005929E7"/>
    <w:rsid w:val="0059353E"/>
    <w:rsid w:val="005960F6"/>
    <w:rsid w:val="00596577"/>
    <w:rsid w:val="00597178"/>
    <w:rsid w:val="0059742B"/>
    <w:rsid w:val="005A1FC3"/>
    <w:rsid w:val="005A27BD"/>
    <w:rsid w:val="005A54FF"/>
    <w:rsid w:val="005B0083"/>
    <w:rsid w:val="005B07BA"/>
    <w:rsid w:val="005B11C4"/>
    <w:rsid w:val="005B251F"/>
    <w:rsid w:val="005B2E9E"/>
    <w:rsid w:val="005B3432"/>
    <w:rsid w:val="005B4E18"/>
    <w:rsid w:val="005B65B6"/>
    <w:rsid w:val="005B6AB7"/>
    <w:rsid w:val="005B7C92"/>
    <w:rsid w:val="005B7E25"/>
    <w:rsid w:val="005C06EB"/>
    <w:rsid w:val="005C1281"/>
    <w:rsid w:val="005C3021"/>
    <w:rsid w:val="005C350E"/>
    <w:rsid w:val="005C3E28"/>
    <w:rsid w:val="005C3F6A"/>
    <w:rsid w:val="005C42D6"/>
    <w:rsid w:val="005C60AC"/>
    <w:rsid w:val="005D0C3D"/>
    <w:rsid w:val="005D10F6"/>
    <w:rsid w:val="005D17DB"/>
    <w:rsid w:val="005D3F8C"/>
    <w:rsid w:val="005D42BD"/>
    <w:rsid w:val="005D553A"/>
    <w:rsid w:val="005D5548"/>
    <w:rsid w:val="005D5C01"/>
    <w:rsid w:val="005D65F4"/>
    <w:rsid w:val="005D67C0"/>
    <w:rsid w:val="005D6D17"/>
    <w:rsid w:val="005D6F7B"/>
    <w:rsid w:val="005D769B"/>
    <w:rsid w:val="005E0E71"/>
    <w:rsid w:val="005E11B1"/>
    <w:rsid w:val="005E338B"/>
    <w:rsid w:val="005E4703"/>
    <w:rsid w:val="005E4CFB"/>
    <w:rsid w:val="005E54DB"/>
    <w:rsid w:val="005E5941"/>
    <w:rsid w:val="005E6471"/>
    <w:rsid w:val="005E64CA"/>
    <w:rsid w:val="005E650C"/>
    <w:rsid w:val="005E6E44"/>
    <w:rsid w:val="005E6EB5"/>
    <w:rsid w:val="005F0C73"/>
    <w:rsid w:val="005F2C6E"/>
    <w:rsid w:val="005F5F35"/>
    <w:rsid w:val="005F7169"/>
    <w:rsid w:val="0060132E"/>
    <w:rsid w:val="00601537"/>
    <w:rsid w:val="00601F5D"/>
    <w:rsid w:val="00602A9A"/>
    <w:rsid w:val="00602F65"/>
    <w:rsid w:val="00603931"/>
    <w:rsid w:val="00604499"/>
    <w:rsid w:val="0060536E"/>
    <w:rsid w:val="006054BA"/>
    <w:rsid w:val="00605958"/>
    <w:rsid w:val="00605C7B"/>
    <w:rsid w:val="006071D8"/>
    <w:rsid w:val="006077B5"/>
    <w:rsid w:val="006105B1"/>
    <w:rsid w:val="006107FB"/>
    <w:rsid w:val="0061085D"/>
    <w:rsid w:val="00610B50"/>
    <w:rsid w:val="00610BF7"/>
    <w:rsid w:val="00612DCB"/>
    <w:rsid w:val="00613C97"/>
    <w:rsid w:val="00614377"/>
    <w:rsid w:val="006146B0"/>
    <w:rsid w:val="0061470B"/>
    <w:rsid w:val="00614754"/>
    <w:rsid w:val="006149E2"/>
    <w:rsid w:val="00614EED"/>
    <w:rsid w:val="006164E2"/>
    <w:rsid w:val="00617BE5"/>
    <w:rsid w:val="006239D4"/>
    <w:rsid w:val="0062417E"/>
    <w:rsid w:val="006254D5"/>
    <w:rsid w:val="006255D0"/>
    <w:rsid w:val="006256A2"/>
    <w:rsid w:val="00626B09"/>
    <w:rsid w:val="00627066"/>
    <w:rsid w:val="00627840"/>
    <w:rsid w:val="00630AD3"/>
    <w:rsid w:val="00632456"/>
    <w:rsid w:val="00632E59"/>
    <w:rsid w:val="00632F17"/>
    <w:rsid w:val="006331D5"/>
    <w:rsid w:val="006332C9"/>
    <w:rsid w:val="006339B4"/>
    <w:rsid w:val="006347E9"/>
    <w:rsid w:val="00634B61"/>
    <w:rsid w:val="00635ACB"/>
    <w:rsid w:val="006364B4"/>
    <w:rsid w:val="00640238"/>
    <w:rsid w:val="00640FD3"/>
    <w:rsid w:val="006415C9"/>
    <w:rsid w:val="00641E4C"/>
    <w:rsid w:val="00641FB1"/>
    <w:rsid w:val="00641FD7"/>
    <w:rsid w:val="0064259F"/>
    <w:rsid w:val="00642C7F"/>
    <w:rsid w:val="00642FBD"/>
    <w:rsid w:val="0064408A"/>
    <w:rsid w:val="00645A3E"/>
    <w:rsid w:val="00646943"/>
    <w:rsid w:val="006469FC"/>
    <w:rsid w:val="00647018"/>
    <w:rsid w:val="00647852"/>
    <w:rsid w:val="00647AFF"/>
    <w:rsid w:val="006516E2"/>
    <w:rsid w:val="006518D8"/>
    <w:rsid w:val="0065614E"/>
    <w:rsid w:val="006570CB"/>
    <w:rsid w:val="00657AC6"/>
    <w:rsid w:val="00660196"/>
    <w:rsid w:val="00660B6B"/>
    <w:rsid w:val="006611FE"/>
    <w:rsid w:val="006614DD"/>
    <w:rsid w:val="00662635"/>
    <w:rsid w:val="00663867"/>
    <w:rsid w:val="00664F81"/>
    <w:rsid w:val="00665216"/>
    <w:rsid w:val="00671938"/>
    <w:rsid w:val="00671C1A"/>
    <w:rsid w:val="006731A2"/>
    <w:rsid w:val="00673B6C"/>
    <w:rsid w:val="00674859"/>
    <w:rsid w:val="00674C47"/>
    <w:rsid w:val="00675507"/>
    <w:rsid w:val="006756DE"/>
    <w:rsid w:val="006761FD"/>
    <w:rsid w:val="0067642E"/>
    <w:rsid w:val="00676740"/>
    <w:rsid w:val="0067784B"/>
    <w:rsid w:val="00677F60"/>
    <w:rsid w:val="00680C43"/>
    <w:rsid w:val="00681AD1"/>
    <w:rsid w:val="00682484"/>
    <w:rsid w:val="006845DB"/>
    <w:rsid w:val="006851C6"/>
    <w:rsid w:val="00687C5B"/>
    <w:rsid w:val="00690D9D"/>
    <w:rsid w:val="0069177B"/>
    <w:rsid w:val="006924C4"/>
    <w:rsid w:val="00694053"/>
    <w:rsid w:val="00695D71"/>
    <w:rsid w:val="00695F21"/>
    <w:rsid w:val="006962BE"/>
    <w:rsid w:val="0069648F"/>
    <w:rsid w:val="00696673"/>
    <w:rsid w:val="00696E32"/>
    <w:rsid w:val="006973ED"/>
    <w:rsid w:val="0069768A"/>
    <w:rsid w:val="006A0387"/>
    <w:rsid w:val="006A119C"/>
    <w:rsid w:val="006A2800"/>
    <w:rsid w:val="006A3441"/>
    <w:rsid w:val="006A4372"/>
    <w:rsid w:val="006A620B"/>
    <w:rsid w:val="006A6887"/>
    <w:rsid w:val="006A6FEC"/>
    <w:rsid w:val="006B022E"/>
    <w:rsid w:val="006B05D8"/>
    <w:rsid w:val="006B41E2"/>
    <w:rsid w:val="006B56A2"/>
    <w:rsid w:val="006B6541"/>
    <w:rsid w:val="006C04E5"/>
    <w:rsid w:val="006C151B"/>
    <w:rsid w:val="006C3024"/>
    <w:rsid w:val="006C39ED"/>
    <w:rsid w:val="006C3D40"/>
    <w:rsid w:val="006C4787"/>
    <w:rsid w:val="006C4C79"/>
    <w:rsid w:val="006C523B"/>
    <w:rsid w:val="006C53E8"/>
    <w:rsid w:val="006C70AE"/>
    <w:rsid w:val="006C7201"/>
    <w:rsid w:val="006C7E0B"/>
    <w:rsid w:val="006C7FEF"/>
    <w:rsid w:val="006D0599"/>
    <w:rsid w:val="006D07B1"/>
    <w:rsid w:val="006D07E9"/>
    <w:rsid w:val="006D12A7"/>
    <w:rsid w:val="006D14FA"/>
    <w:rsid w:val="006D1548"/>
    <w:rsid w:val="006D1CD7"/>
    <w:rsid w:val="006D2241"/>
    <w:rsid w:val="006D2BB1"/>
    <w:rsid w:val="006D7A1C"/>
    <w:rsid w:val="006D7C88"/>
    <w:rsid w:val="006D7F27"/>
    <w:rsid w:val="006E10A8"/>
    <w:rsid w:val="006E187A"/>
    <w:rsid w:val="006E1EFD"/>
    <w:rsid w:val="006E27DB"/>
    <w:rsid w:val="006E2AED"/>
    <w:rsid w:val="006E2AEE"/>
    <w:rsid w:val="006E4934"/>
    <w:rsid w:val="006E4F83"/>
    <w:rsid w:val="006E78AA"/>
    <w:rsid w:val="006E79C2"/>
    <w:rsid w:val="006E7A5F"/>
    <w:rsid w:val="006F028B"/>
    <w:rsid w:val="006F2465"/>
    <w:rsid w:val="006F2727"/>
    <w:rsid w:val="006F3191"/>
    <w:rsid w:val="006F335B"/>
    <w:rsid w:val="006F3761"/>
    <w:rsid w:val="006F3787"/>
    <w:rsid w:val="006F3AD2"/>
    <w:rsid w:val="006F400A"/>
    <w:rsid w:val="006F4209"/>
    <w:rsid w:val="006F443D"/>
    <w:rsid w:val="006F6256"/>
    <w:rsid w:val="006F79E5"/>
    <w:rsid w:val="006F7A28"/>
    <w:rsid w:val="00700731"/>
    <w:rsid w:val="00700B64"/>
    <w:rsid w:val="007015A5"/>
    <w:rsid w:val="00702444"/>
    <w:rsid w:val="00702BFD"/>
    <w:rsid w:val="00703C65"/>
    <w:rsid w:val="00704071"/>
    <w:rsid w:val="00704283"/>
    <w:rsid w:val="007049A3"/>
    <w:rsid w:val="0070541D"/>
    <w:rsid w:val="0070570B"/>
    <w:rsid w:val="00705B2F"/>
    <w:rsid w:val="00705BF7"/>
    <w:rsid w:val="00705C71"/>
    <w:rsid w:val="0070642A"/>
    <w:rsid w:val="00706575"/>
    <w:rsid w:val="00706EA4"/>
    <w:rsid w:val="007073B5"/>
    <w:rsid w:val="007078CE"/>
    <w:rsid w:val="00711199"/>
    <w:rsid w:val="007114C4"/>
    <w:rsid w:val="00711658"/>
    <w:rsid w:val="00712785"/>
    <w:rsid w:val="00712864"/>
    <w:rsid w:val="00715C3D"/>
    <w:rsid w:val="00715EE9"/>
    <w:rsid w:val="00715EF0"/>
    <w:rsid w:val="00716CF2"/>
    <w:rsid w:val="00716FA7"/>
    <w:rsid w:val="00717667"/>
    <w:rsid w:val="00717C78"/>
    <w:rsid w:val="0072208B"/>
    <w:rsid w:val="0072326D"/>
    <w:rsid w:val="00724A2A"/>
    <w:rsid w:val="007257E6"/>
    <w:rsid w:val="00725EAC"/>
    <w:rsid w:val="00727D27"/>
    <w:rsid w:val="007312D7"/>
    <w:rsid w:val="007319D6"/>
    <w:rsid w:val="00732277"/>
    <w:rsid w:val="007335E4"/>
    <w:rsid w:val="007339D4"/>
    <w:rsid w:val="00735840"/>
    <w:rsid w:val="007371C8"/>
    <w:rsid w:val="007400BD"/>
    <w:rsid w:val="00740319"/>
    <w:rsid w:val="00740445"/>
    <w:rsid w:val="00743D7E"/>
    <w:rsid w:val="00744C5A"/>
    <w:rsid w:val="00745009"/>
    <w:rsid w:val="007453DB"/>
    <w:rsid w:val="0074567F"/>
    <w:rsid w:val="00745E55"/>
    <w:rsid w:val="00746DDB"/>
    <w:rsid w:val="007471D4"/>
    <w:rsid w:val="00747548"/>
    <w:rsid w:val="00750A98"/>
    <w:rsid w:val="0075212C"/>
    <w:rsid w:val="00752860"/>
    <w:rsid w:val="007537AA"/>
    <w:rsid w:val="00755574"/>
    <w:rsid w:val="007573D4"/>
    <w:rsid w:val="007610C7"/>
    <w:rsid w:val="00762807"/>
    <w:rsid w:val="00762C20"/>
    <w:rsid w:val="007631C7"/>
    <w:rsid w:val="007667EB"/>
    <w:rsid w:val="007679A8"/>
    <w:rsid w:val="00767F16"/>
    <w:rsid w:val="00770FBF"/>
    <w:rsid w:val="007714AF"/>
    <w:rsid w:val="00773357"/>
    <w:rsid w:val="007735A9"/>
    <w:rsid w:val="00774627"/>
    <w:rsid w:val="007777E4"/>
    <w:rsid w:val="007802B4"/>
    <w:rsid w:val="00780353"/>
    <w:rsid w:val="00780F26"/>
    <w:rsid w:val="00781FEC"/>
    <w:rsid w:val="00783768"/>
    <w:rsid w:val="00784DAF"/>
    <w:rsid w:val="00784F2F"/>
    <w:rsid w:val="00785185"/>
    <w:rsid w:val="00785A96"/>
    <w:rsid w:val="00785E10"/>
    <w:rsid w:val="00792C8C"/>
    <w:rsid w:val="007932B6"/>
    <w:rsid w:val="00794743"/>
    <w:rsid w:val="00795BD1"/>
    <w:rsid w:val="00797D03"/>
    <w:rsid w:val="007A2C07"/>
    <w:rsid w:val="007A2EED"/>
    <w:rsid w:val="007A38AF"/>
    <w:rsid w:val="007A3BCE"/>
    <w:rsid w:val="007A3F33"/>
    <w:rsid w:val="007A4217"/>
    <w:rsid w:val="007A5BF7"/>
    <w:rsid w:val="007A70DE"/>
    <w:rsid w:val="007B16CB"/>
    <w:rsid w:val="007B18F9"/>
    <w:rsid w:val="007B31B7"/>
    <w:rsid w:val="007B3479"/>
    <w:rsid w:val="007B3623"/>
    <w:rsid w:val="007B4089"/>
    <w:rsid w:val="007B7272"/>
    <w:rsid w:val="007B760D"/>
    <w:rsid w:val="007C1412"/>
    <w:rsid w:val="007C18F1"/>
    <w:rsid w:val="007C204F"/>
    <w:rsid w:val="007C2BEF"/>
    <w:rsid w:val="007C3F65"/>
    <w:rsid w:val="007C5119"/>
    <w:rsid w:val="007C5C83"/>
    <w:rsid w:val="007C5E4C"/>
    <w:rsid w:val="007C6609"/>
    <w:rsid w:val="007D0FC7"/>
    <w:rsid w:val="007D2672"/>
    <w:rsid w:val="007D2F25"/>
    <w:rsid w:val="007D34CE"/>
    <w:rsid w:val="007D37F7"/>
    <w:rsid w:val="007D39BB"/>
    <w:rsid w:val="007D44E2"/>
    <w:rsid w:val="007D4D0B"/>
    <w:rsid w:val="007D5132"/>
    <w:rsid w:val="007D544D"/>
    <w:rsid w:val="007D6573"/>
    <w:rsid w:val="007E0773"/>
    <w:rsid w:val="007E0A8A"/>
    <w:rsid w:val="007E21DB"/>
    <w:rsid w:val="007E22B3"/>
    <w:rsid w:val="007E3475"/>
    <w:rsid w:val="007E370F"/>
    <w:rsid w:val="007E39E3"/>
    <w:rsid w:val="007E4DC5"/>
    <w:rsid w:val="007E5BBE"/>
    <w:rsid w:val="007E5DF7"/>
    <w:rsid w:val="007E6325"/>
    <w:rsid w:val="007E6FBA"/>
    <w:rsid w:val="007E73D6"/>
    <w:rsid w:val="007E7EBE"/>
    <w:rsid w:val="007F0121"/>
    <w:rsid w:val="007F03F6"/>
    <w:rsid w:val="007F0C4B"/>
    <w:rsid w:val="007F1AB6"/>
    <w:rsid w:val="007F3A39"/>
    <w:rsid w:val="007F4C15"/>
    <w:rsid w:val="007F4DD0"/>
    <w:rsid w:val="007F56D3"/>
    <w:rsid w:val="007F5A9F"/>
    <w:rsid w:val="007F5D22"/>
    <w:rsid w:val="007F70D8"/>
    <w:rsid w:val="007F775B"/>
    <w:rsid w:val="007F7FA5"/>
    <w:rsid w:val="00803630"/>
    <w:rsid w:val="00803698"/>
    <w:rsid w:val="00803C79"/>
    <w:rsid w:val="00804BEA"/>
    <w:rsid w:val="00805A80"/>
    <w:rsid w:val="0080681D"/>
    <w:rsid w:val="00806AA9"/>
    <w:rsid w:val="0080797B"/>
    <w:rsid w:val="00807E42"/>
    <w:rsid w:val="00807F2A"/>
    <w:rsid w:val="00810FDA"/>
    <w:rsid w:val="00811010"/>
    <w:rsid w:val="00812739"/>
    <w:rsid w:val="00812D6A"/>
    <w:rsid w:val="008140AF"/>
    <w:rsid w:val="0081452A"/>
    <w:rsid w:val="008165A3"/>
    <w:rsid w:val="00816875"/>
    <w:rsid w:val="00817498"/>
    <w:rsid w:val="008178BB"/>
    <w:rsid w:val="00817ABF"/>
    <w:rsid w:val="00817EC0"/>
    <w:rsid w:val="00820394"/>
    <w:rsid w:val="008211A2"/>
    <w:rsid w:val="00821DBC"/>
    <w:rsid w:val="008221C9"/>
    <w:rsid w:val="00825548"/>
    <w:rsid w:val="0082657C"/>
    <w:rsid w:val="00826602"/>
    <w:rsid w:val="008266DE"/>
    <w:rsid w:val="00827023"/>
    <w:rsid w:val="0082731E"/>
    <w:rsid w:val="00831357"/>
    <w:rsid w:val="00831FF1"/>
    <w:rsid w:val="00832FD9"/>
    <w:rsid w:val="00834621"/>
    <w:rsid w:val="008347CC"/>
    <w:rsid w:val="00835A08"/>
    <w:rsid w:val="00836EE6"/>
    <w:rsid w:val="0084126C"/>
    <w:rsid w:val="00843037"/>
    <w:rsid w:val="00843E98"/>
    <w:rsid w:val="00845E1D"/>
    <w:rsid w:val="00846267"/>
    <w:rsid w:val="00847140"/>
    <w:rsid w:val="00850F90"/>
    <w:rsid w:val="008512D6"/>
    <w:rsid w:val="00851CE5"/>
    <w:rsid w:val="00851D39"/>
    <w:rsid w:val="008522EE"/>
    <w:rsid w:val="008544D7"/>
    <w:rsid w:val="0085494E"/>
    <w:rsid w:val="008563F8"/>
    <w:rsid w:val="00856B5B"/>
    <w:rsid w:val="00856B5D"/>
    <w:rsid w:val="00856DB6"/>
    <w:rsid w:val="008620C8"/>
    <w:rsid w:val="00862633"/>
    <w:rsid w:val="00862BD2"/>
    <w:rsid w:val="00864A81"/>
    <w:rsid w:val="00864BF7"/>
    <w:rsid w:val="00865935"/>
    <w:rsid w:val="00872D42"/>
    <w:rsid w:val="00874E8B"/>
    <w:rsid w:val="00874FE5"/>
    <w:rsid w:val="008755EE"/>
    <w:rsid w:val="00880A5C"/>
    <w:rsid w:val="00880B0C"/>
    <w:rsid w:val="008818EC"/>
    <w:rsid w:val="00881977"/>
    <w:rsid w:val="00882532"/>
    <w:rsid w:val="00882601"/>
    <w:rsid w:val="00882858"/>
    <w:rsid w:val="0088288E"/>
    <w:rsid w:val="00882CBC"/>
    <w:rsid w:val="00883522"/>
    <w:rsid w:val="00883719"/>
    <w:rsid w:val="00883D95"/>
    <w:rsid w:val="00884E09"/>
    <w:rsid w:val="00885CA3"/>
    <w:rsid w:val="00891095"/>
    <w:rsid w:val="008919A1"/>
    <w:rsid w:val="00892875"/>
    <w:rsid w:val="0089315C"/>
    <w:rsid w:val="00893C9D"/>
    <w:rsid w:val="00893DAC"/>
    <w:rsid w:val="00894661"/>
    <w:rsid w:val="00895D99"/>
    <w:rsid w:val="00896C3B"/>
    <w:rsid w:val="00896CA1"/>
    <w:rsid w:val="0089720A"/>
    <w:rsid w:val="00897607"/>
    <w:rsid w:val="0089762C"/>
    <w:rsid w:val="00897B8C"/>
    <w:rsid w:val="00897EF3"/>
    <w:rsid w:val="008A00F3"/>
    <w:rsid w:val="008A1360"/>
    <w:rsid w:val="008A1BFC"/>
    <w:rsid w:val="008A2144"/>
    <w:rsid w:val="008A419A"/>
    <w:rsid w:val="008A4F0A"/>
    <w:rsid w:val="008A7EDD"/>
    <w:rsid w:val="008B018A"/>
    <w:rsid w:val="008B1815"/>
    <w:rsid w:val="008B288E"/>
    <w:rsid w:val="008B45D3"/>
    <w:rsid w:val="008B4660"/>
    <w:rsid w:val="008B553F"/>
    <w:rsid w:val="008B66EE"/>
    <w:rsid w:val="008B6863"/>
    <w:rsid w:val="008B71D0"/>
    <w:rsid w:val="008B722D"/>
    <w:rsid w:val="008B794B"/>
    <w:rsid w:val="008C1957"/>
    <w:rsid w:val="008C2271"/>
    <w:rsid w:val="008C26BC"/>
    <w:rsid w:val="008C2C11"/>
    <w:rsid w:val="008C3996"/>
    <w:rsid w:val="008C478F"/>
    <w:rsid w:val="008C5ABE"/>
    <w:rsid w:val="008C5DC7"/>
    <w:rsid w:val="008C7B87"/>
    <w:rsid w:val="008D0DFA"/>
    <w:rsid w:val="008D12F4"/>
    <w:rsid w:val="008D1520"/>
    <w:rsid w:val="008D1772"/>
    <w:rsid w:val="008D2E18"/>
    <w:rsid w:val="008D332A"/>
    <w:rsid w:val="008D3419"/>
    <w:rsid w:val="008D3ABC"/>
    <w:rsid w:val="008D704A"/>
    <w:rsid w:val="008D71A5"/>
    <w:rsid w:val="008E0AE1"/>
    <w:rsid w:val="008E108E"/>
    <w:rsid w:val="008E3734"/>
    <w:rsid w:val="008E4181"/>
    <w:rsid w:val="008E4264"/>
    <w:rsid w:val="008E4548"/>
    <w:rsid w:val="008F01B5"/>
    <w:rsid w:val="008F060A"/>
    <w:rsid w:val="008F0933"/>
    <w:rsid w:val="008F1D8A"/>
    <w:rsid w:val="008F2378"/>
    <w:rsid w:val="008F25AD"/>
    <w:rsid w:val="008F37FA"/>
    <w:rsid w:val="008F3A6A"/>
    <w:rsid w:val="008F3F28"/>
    <w:rsid w:val="008F4577"/>
    <w:rsid w:val="00900135"/>
    <w:rsid w:val="009008AB"/>
    <w:rsid w:val="00901A0E"/>
    <w:rsid w:val="00901C7A"/>
    <w:rsid w:val="00901E6C"/>
    <w:rsid w:val="009030DB"/>
    <w:rsid w:val="009034F6"/>
    <w:rsid w:val="00903651"/>
    <w:rsid w:val="00903AC6"/>
    <w:rsid w:val="0090578E"/>
    <w:rsid w:val="0090656E"/>
    <w:rsid w:val="00906B81"/>
    <w:rsid w:val="00906DD8"/>
    <w:rsid w:val="0091328E"/>
    <w:rsid w:val="0091444B"/>
    <w:rsid w:val="00915590"/>
    <w:rsid w:val="00915D92"/>
    <w:rsid w:val="00916136"/>
    <w:rsid w:val="0091621F"/>
    <w:rsid w:val="0091680D"/>
    <w:rsid w:val="00916A41"/>
    <w:rsid w:val="00920A70"/>
    <w:rsid w:val="009237EF"/>
    <w:rsid w:val="00924795"/>
    <w:rsid w:val="00924859"/>
    <w:rsid w:val="009255BE"/>
    <w:rsid w:val="00926506"/>
    <w:rsid w:val="00926DA6"/>
    <w:rsid w:val="00927672"/>
    <w:rsid w:val="00927B3C"/>
    <w:rsid w:val="00930089"/>
    <w:rsid w:val="00930A01"/>
    <w:rsid w:val="00930AFE"/>
    <w:rsid w:val="00931091"/>
    <w:rsid w:val="00931FE7"/>
    <w:rsid w:val="00934BE5"/>
    <w:rsid w:val="00934C20"/>
    <w:rsid w:val="009353D1"/>
    <w:rsid w:val="00935FC3"/>
    <w:rsid w:val="009360B1"/>
    <w:rsid w:val="00937293"/>
    <w:rsid w:val="0093777B"/>
    <w:rsid w:val="009407BE"/>
    <w:rsid w:val="00941B0F"/>
    <w:rsid w:val="00941F13"/>
    <w:rsid w:val="009423E0"/>
    <w:rsid w:val="00944799"/>
    <w:rsid w:val="00945B0B"/>
    <w:rsid w:val="009465B1"/>
    <w:rsid w:val="00946761"/>
    <w:rsid w:val="00946946"/>
    <w:rsid w:val="0094714D"/>
    <w:rsid w:val="009509B9"/>
    <w:rsid w:val="00953E4B"/>
    <w:rsid w:val="00954DAC"/>
    <w:rsid w:val="00955090"/>
    <w:rsid w:val="0095519D"/>
    <w:rsid w:val="0095559D"/>
    <w:rsid w:val="0096012E"/>
    <w:rsid w:val="0096035C"/>
    <w:rsid w:val="009604AD"/>
    <w:rsid w:val="009612C9"/>
    <w:rsid w:val="00961474"/>
    <w:rsid w:val="009631CA"/>
    <w:rsid w:val="00964893"/>
    <w:rsid w:val="00964962"/>
    <w:rsid w:val="00964B00"/>
    <w:rsid w:val="009668CC"/>
    <w:rsid w:val="009670F6"/>
    <w:rsid w:val="009673EF"/>
    <w:rsid w:val="00967413"/>
    <w:rsid w:val="00971B0F"/>
    <w:rsid w:val="00971DED"/>
    <w:rsid w:val="00972966"/>
    <w:rsid w:val="00972DD1"/>
    <w:rsid w:val="00973087"/>
    <w:rsid w:val="00973EAC"/>
    <w:rsid w:val="00974700"/>
    <w:rsid w:val="00976329"/>
    <w:rsid w:val="00980938"/>
    <w:rsid w:val="009810F2"/>
    <w:rsid w:val="00983054"/>
    <w:rsid w:val="00983C29"/>
    <w:rsid w:val="00984B1C"/>
    <w:rsid w:val="0098599F"/>
    <w:rsid w:val="009862FA"/>
    <w:rsid w:val="00986891"/>
    <w:rsid w:val="0099165B"/>
    <w:rsid w:val="00992135"/>
    <w:rsid w:val="009928E5"/>
    <w:rsid w:val="00992D7B"/>
    <w:rsid w:val="0099338F"/>
    <w:rsid w:val="009962F4"/>
    <w:rsid w:val="00996653"/>
    <w:rsid w:val="00996661"/>
    <w:rsid w:val="00996ACC"/>
    <w:rsid w:val="009A0017"/>
    <w:rsid w:val="009A0591"/>
    <w:rsid w:val="009A2915"/>
    <w:rsid w:val="009A3173"/>
    <w:rsid w:val="009A34D1"/>
    <w:rsid w:val="009A4223"/>
    <w:rsid w:val="009A4BDB"/>
    <w:rsid w:val="009A4D80"/>
    <w:rsid w:val="009A52DD"/>
    <w:rsid w:val="009A5B1C"/>
    <w:rsid w:val="009A63AE"/>
    <w:rsid w:val="009A7252"/>
    <w:rsid w:val="009A7523"/>
    <w:rsid w:val="009A77FC"/>
    <w:rsid w:val="009B008B"/>
    <w:rsid w:val="009B2071"/>
    <w:rsid w:val="009B22BA"/>
    <w:rsid w:val="009B2C8B"/>
    <w:rsid w:val="009B2DEE"/>
    <w:rsid w:val="009B3581"/>
    <w:rsid w:val="009B3965"/>
    <w:rsid w:val="009B3E4D"/>
    <w:rsid w:val="009B4D05"/>
    <w:rsid w:val="009B672D"/>
    <w:rsid w:val="009B6E1E"/>
    <w:rsid w:val="009C06AF"/>
    <w:rsid w:val="009C0BF8"/>
    <w:rsid w:val="009C1F51"/>
    <w:rsid w:val="009C1F6F"/>
    <w:rsid w:val="009C22AE"/>
    <w:rsid w:val="009C2F65"/>
    <w:rsid w:val="009C547F"/>
    <w:rsid w:val="009C5DA0"/>
    <w:rsid w:val="009C678E"/>
    <w:rsid w:val="009C778F"/>
    <w:rsid w:val="009C7D12"/>
    <w:rsid w:val="009C7EDF"/>
    <w:rsid w:val="009D079A"/>
    <w:rsid w:val="009D18B1"/>
    <w:rsid w:val="009D2444"/>
    <w:rsid w:val="009D355A"/>
    <w:rsid w:val="009D4A12"/>
    <w:rsid w:val="009D502F"/>
    <w:rsid w:val="009D5884"/>
    <w:rsid w:val="009D7618"/>
    <w:rsid w:val="009E0CFA"/>
    <w:rsid w:val="009E1FD2"/>
    <w:rsid w:val="009E4DFE"/>
    <w:rsid w:val="009E56F4"/>
    <w:rsid w:val="009E586A"/>
    <w:rsid w:val="009E6D72"/>
    <w:rsid w:val="009E6E33"/>
    <w:rsid w:val="009E6F9F"/>
    <w:rsid w:val="009E76D7"/>
    <w:rsid w:val="009E7EA5"/>
    <w:rsid w:val="009F0DAC"/>
    <w:rsid w:val="009F56A9"/>
    <w:rsid w:val="009F752F"/>
    <w:rsid w:val="009F7977"/>
    <w:rsid w:val="00A00A18"/>
    <w:rsid w:val="00A01048"/>
    <w:rsid w:val="00A02BAF"/>
    <w:rsid w:val="00A05AE6"/>
    <w:rsid w:val="00A07994"/>
    <w:rsid w:val="00A07CFE"/>
    <w:rsid w:val="00A10464"/>
    <w:rsid w:val="00A11E84"/>
    <w:rsid w:val="00A12AF9"/>
    <w:rsid w:val="00A13053"/>
    <w:rsid w:val="00A13156"/>
    <w:rsid w:val="00A13AA4"/>
    <w:rsid w:val="00A1798B"/>
    <w:rsid w:val="00A17F17"/>
    <w:rsid w:val="00A21801"/>
    <w:rsid w:val="00A23704"/>
    <w:rsid w:val="00A2375B"/>
    <w:rsid w:val="00A23F52"/>
    <w:rsid w:val="00A253FF"/>
    <w:rsid w:val="00A2582D"/>
    <w:rsid w:val="00A26337"/>
    <w:rsid w:val="00A266CD"/>
    <w:rsid w:val="00A27D8B"/>
    <w:rsid w:val="00A3084E"/>
    <w:rsid w:val="00A309C0"/>
    <w:rsid w:val="00A30EC0"/>
    <w:rsid w:val="00A30EC8"/>
    <w:rsid w:val="00A31B0B"/>
    <w:rsid w:val="00A33181"/>
    <w:rsid w:val="00A33CE1"/>
    <w:rsid w:val="00A344D4"/>
    <w:rsid w:val="00A349C0"/>
    <w:rsid w:val="00A3718D"/>
    <w:rsid w:val="00A40539"/>
    <w:rsid w:val="00A414A9"/>
    <w:rsid w:val="00A41F25"/>
    <w:rsid w:val="00A42F11"/>
    <w:rsid w:val="00A4359C"/>
    <w:rsid w:val="00A435C9"/>
    <w:rsid w:val="00A438A1"/>
    <w:rsid w:val="00A47101"/>
    <w:rsid w:val="00A47612"/>
    <w:rsid w:val="00A51627"/>
    <w:rsid w:val="00A51B6D"/>
    <w:rsid w:val="00A52D7D"/>
    <w:rsid w:val="00A53F60"/>
    <w:rsid w:val="00A54E28"/>
    <w:rsid w:val="00A56D34"/>
    <w:rsid w:val="00A6058B"/>
    <w:rsid w:val="00A6289C"/>
    <w:rsid w:val="00A62C89"/>
    <w:rsid w:val="00A62E2B"/>
    <w:rsid w:val="00A6380D"/>
    <w:rsid w:val="00A63978"/>
    <w:rsid w:val="00A63BCC"/>
    <w:rsid w:val="00A65E0A"/>
    <w:rsid w:val="00A66782"/>
    <w:rsid w:val="00A66CD2"/>
    <w:rsid w:val="00A67BFF"/>
    <w:rsid w:val="00A70E5A"/>
    <w:rsid w:val="00A70ECC"/>
    <w:rsid w:val="00A71381"/>
    <w:rsid w:val="00A71C34"/>
    <w:rsid w:val="00A72228"/>
    <w:rsid w:val="00A730A5"/>
    <w:rsid w:val="00A732F3"/>
    <w:rsid w:val="00A73464"/>
    <w:rsid w:val="00A7534E"/>
    <w:rsid w:val="00A75B92"/>
    <w:rsid w:val="00A76B2A"/>
    <w:rsid w:val="00A77AE8"/>
    <w:rsid w:val="00A80248"/>
    <w:rsid w:val="00A80334"/>
    <w:rsid w:val="00A82086"/>
    <w:rsid w:val="00A825E7"/>
    <w:rsid w:val="00A83022"/>
    <w:rsid w:val="00A83025"/>
    <w:rsid w:val="00A84574"/>
    <w:rsid w:val="00A87255"/>
    <w:rsid w:val="00A877DB"/>
    <w:rsid w:val="00A877FE"/>
    <w:rsid w:val="00A92523"/>
    <w:rsid w:val="00A93945"/>
    <w:rsid w:val="00A93CA5"/>
    <w:rsid w:val="00A94015"/>
    <w:rsid w:val="00A94F3B"/>
    <w:rsid w:val="00AA1B11"/>
    <w:rsid w:val="00AA1EFA"/>
    <w:rsid w:val="00AA2307"/>
    <w:rsid w:val="00AA2F87"/>
    <w:rsid w:val="00AA3645"/>
    <w:rsid w:val="00AA3CC8"/>
    <w:rsid w:val="00AA546F"/>
    <w:rsid w:val="00AA55F8"/>
    <w:rsid w:val="00AA6AB0"/>
    <w:rsid w:val="00AB017C"/>
    <w:rsid w:val="00AB0BC0"/>
    <w:rsid w:val="00AB2649"/>
    <w:rsid w:val="00AB3058"/>
    <w:rsid w:val="00AB3537"/>
    <w:rsid w:val="00AB3592"/>
    <w:rsid w:val="00AB3660"/>
    <w:rsid w:val="00AB6012"/>
    <w:rsid w:val="00AB6BC8"/>
    <w:rsid w:val="00AB7C14"/>
    <w:rsid w:val="00AC1250"/>
    <w:rsid w:val="00AC57AA"/>
    <w:rsid w:val="00AC5AE0"/>
    <w:rsid w:val="00AC5CAC"/>
    <w:rsid w:val="00AC64FF"/>
    <w:rsid w:val="00AD0BA1"/>
    <w:rsid w:val="00AD1437"/>
    <w:rsid w:val="00AD1C05"/>
    <w:rsid w:val="00AD2935"/>
    <w:rsid w:val="00AD6C71"/>
    <w:rsid w:val="00AD7566"/>
    <w:rsid w:val="00AD7D9B"/>
    <w:rsid w:val="00AE1A93"/>
    <w:rsid w:val="00AE27A2"/>
    <w:rsid w:val="00AE32F1"/>
    <w:rsid w:val="00AE61D3"/>
    <w:rsid w:val="00AE6E5D"/>
    <w:rsid w:val="00AE71E3"/>
    <w:rsid w:val="00AF0A30"/>
    <w:rsid w:val="00AF15D1"/>
    <w:rsid w:val="00AF16FA"/>
    <w:rsid w:val="00AF26C6"/>
    <w:rsid w:val="00AF29C5"/>
    <w:rsid w:val="00AF2F69"/>
    <w:rsid w:val="00AF3CEC"/>
    <w:rsid w:val="00AF40AC"/>
    <w:rsid w:val="00AF5893"/>
    <w:rsid w:val="00AF74CD"/>
    <w:rsid w:val="00B00EAB"/>
    <w:rsid w:val="00B01002"/>
    <w:rsid w:val="00B01412"/>
    <w:rsid w:val="00B01F5E"/>
    <w:rsid w:val="00B02150"/>
    <w:rsid w:val="00B03E1D"/>
    <w:rsid w:val="00B04E84"/>
    <w:rsid w:val="00B051C8"/>
    <w:rsid w:val="00B05958"/>
    <w:rsid w:val="00B06234"/>
    <w:rsid w:val="00B10B67"/>
    <w:rsid w:val="00B110EA"/>
    <w:rsid w:val="00B141FD"/>
    <w:rsid w:val="00B153F7"/>
    <w:rsid w:val="00B154D6"/>
    <w:rsid w:val="00B155CA"/>
    <w:rsid w:val="00B15DC9"/>
    <w:rsid w:val="00B160F0"/>
    <w:rsid w:val="00B1619E"/>
    <w:rsid w:val="00B1711F"/>
    <w:rsid w:val="00B21EFB"/>
    <w:rsid w:val="00B2217E"/>
    <w:rsid w:val="00B22A94"/>
    <w:rsid w:val="00B23B59"/>
    <w:rsid w:val="00B23F8A"/>
    <w:rsid w:val="00B245B5"/>
    <w:rsid w:val="00B24932"/>
    <w:rsid w:val="00B266CB"/>
    <w:rsid w:val="00B279FB"/>
    <w:rsid w:val="00B30A49"/>
    <w:rsid w:val="00B30EF5"/>
    <w:rsid w:val="00B31386"/>
    <w:rsid w:val="00B32EB2"/>
    <w:rsid w:val="00B331E0"/>
    <w:rsid w:val="00B35154"/>
    <w:rsid w:val="00B36616"/>
    <w:rsid w:val="00B36A7A"/>
    <w:rsid w:val="00B36C9C"/>
    <w:rsid w:val="00B37123"/>
    <w:rsid w:val="00B37842"/>
    <w:rsid w:val="00B37A0A"/>
    <w:rsid w:val="00B37E22"/>
    <w:rsid w:val="00B40A43"/>
    <w:rsid w:val="00B41844"/>
    <w:rsid w:val="00B421A9"/>
    <w:rsid w:val="00B42612"/>
    <w:rsid w:val="00B437E6"/>
    <w:rsid w:val="00B43B1A"/>
    <w:rsid w:val="00B453AB"/>
    <w:rsid w:val="00B45A33"/>
    <w:rsid w:val="00B46198"/>
    <w:rsid w:val="00B462D9"/>
    <w:rsid w:val="00B47724"/>
    <w:rsid w:val="00B47F5C"/>
    <w:rsid w:val="00B50319"/>
    <w:rsid w:val="00B51DD1"/>
    <w:rsid w:val="00B52A46"/>
    <w:rsid w:val="00B53BA8"/>
    <w:rsid w:val="00B54632"/>
    <w:rsid w:val="00B548AC"/>
    <w:rsid w:val="00B5546B"/>
    <w:rsid w:val="00B55DB7"/>
    <w:rsid w:val="00B561A7"/>
    <w:rsid w:val="00B57B99"/>
    <w:rsid w:val="00B57ECD"/>
    <w:rsid w:val="00B62A9A"/>
    <w:rsid w:val="00B62BFA"/>
    <w:rsid w:val="00B62DC5"/>
    <w:rsid w:val="00B63905"/>
    <w:rsid w:val="00B63A3D"/>
    <w:rsid w:val="00B658A6"/>
    <w:rsid w:val="00B67CEC"/>
    <w:rsid w:val="00B67FE2"/>
    <w:rsid w:val="00B70BE8"/>
    <w:rsid w:val="00B71C6E"/>
    <w:rsid w:val="00B7568D"/>
    <w:rsid w:val="00B759E4"/>
    <w:rsid w:val="00B75A60"/>
    <w:rsid w:val="00B75F6C"/>
    <w:rsid w:val="00B772F2"/>
    <w:rsid w:val="00B80709"/>
    <w:rsid w:val="00B80BCC"/>
    <w:rsid w:val="00B820A2"/>
    <w:rsid w:val="00B839F2"/>
    <w:rsid w:val="00B83AD0"/>
    <w:rsid w:val="00B83DFA"/>
    <w:rsid w:val="00B86B49"/>
    <w:rsid w:val="00B93278"/>
    <w:rsid w:val="00B93CFF"/>
    <w:rsid w:val="00B93F69"/>
    <w:rsid w:val="00B95180"/>
    <w:rsid w:val="00B95DCD"/>
    <w:rsid w:val="00B960C7"/>
    <w:rsid w:val="00B97E01"/>
    <w:rsid w:val="00BA0B61"/>
    <w:rsid w:val="00BA0BFC"/>
    <w:rsid w:val="00BA16F8"/>
    <w:rsid w:val="00BA36B4"/>
    <w:rsid w:val="00BA4345"/>
    <w:rsid w:val="00BB0FE5"/>
    <w:rsid w:val="00BB1041"/>
    <w:rsid w:val="00BB489A"/>
    <w:rsid w:val="00BB55C5"/>
    <w:rsid w:val="00BB760B"/>
    <w:rsid w:val="00BC0C2B"/>
    <w:rsid w:val="00BC13DE"/>
    <w:rsid w:val="00BC295C"/>
    <w:rsid w:val="00BC2CB8"/>
    <w:rsid w:val="00BC3522"/>
    <w:rsid w:val="00BC7537"/>
    <w:rsid w:val="00BD0098"/>
    <w:rsid w:val="00BD27A8"/>
    <w:rsid w:val="00BD2C1E"/>
    <w:rsid w:val="00BD2C6E"/>
    <w:rsid w:val="00BD2D9D"/>
    <w:rsid w:val="00BD3B41"/>
    <w:rsid w:val="00BD4157"/>
    <w:rsid w:val="00BD438A"/>
    <w:rsid w:val="00BD4AAC"/>
    <w:rsid w:val="00BD549E"/>
    <w:rsid w:val="00BD5A70"/>
    <w:rsid w:val="00BD6517"/>
    <w:rsid w:val="00BD6CD9"/>
    <w:rsid w:val="00BD6CF2"/>
    <w:rsid w:val="00BE0420"/>
    <w:rsid w:val="00BE1203"/>
    <w:rsid w:val="00BE1A1F"/>
    <w:rsid w:val="00BE225A"/>
    <w:rsid w:val="00BE282C"/>
    <w:rsid w:val="00BE28C3"/>
    <w:rsid w:val="00BE298E"/>
    <w:rsid w:val="00BE4B36"/>
    <w:rsid w:val="00BE6041"/>
    <w:rsid w:val="00BE60A1"/>
    <w:rsid w:val="00BE6BF4"/>
    <w:rsid w:val="00BE7373"/>
    <w:rsid w:val="00BE7E7F"/>
    <w:rsid w:val="00BF0BFA"/>
    <w:rsid w:val="00BF0D66"/>
    <w:rsid w:val="00BF280B"/>
    <w:rsid w:val="00BF35AC"/>
    <w:rsid w:val="00BF41DC"/>
    <w:rsid w:val="00BF49DB"/>
    <w:rsid w:val="00BF4DD7"/>
    <w:rsid w:val="00C0016F"/>
    <w:rsid w:val="00C01698"/>
    <w:rsid w:val="00C03928"/>
    <w:rsid w:val="00C03EF9"/>
    <w:rsid w:val="00C04E75"/>
    <w:rsid w:val="00C05C50"/>
    <w:rsid w:val="00C1111E"/>
    <w:rsid w:val="00C11626"/>
    <w:rsid w:val="00C1382D"/>
    <w:rsid w:val="00C140F5"/>
    <w:rsid w:val="00C156D2"/>
    <w:rsid w:val="00C15AB3"/>
    <w:rsid w:val="00C15B5C"/>
    <w:rsid w:val="00C16037"/>
    <w:rsid w:val="00C20061"/>
    <w:rsid w:val="00C209E8"/>
    <w:rsid w:val="00C23088"/>
    <w:rsid w:val="00C24D31"/>
    <w:rsid w:val="00C2560F"/>
    <w:rsid w:val="00C27C60"/>
    <w:rsid w:val="00C27D7A"/>
    <w:rsid w:val="00C30927"/>
    <w:rsid w:val="00C30E8B"/>
    <w:rsid w:val="00C312B8"/>
    <w:rsid w:val="00C31E55"/>
    <w:rsid w:val="00C330A8"/>
    <w:rsid w:val="00C34AD2"/>
    <w:rsid w:val="00C34DB4"/>
    <w:rsid w:val="00C35EA8"/>
    <w:rsid w:val="00C3669E"/>
    <w:rsid w:val="00C37C28"/>
    <w:rsid w:val="00C406A2"/>
    <w:rsid w:val="00C43D1A"/>
    <w:rsid w:val="00C440DB"/>
    <w:rsid w:val="00C470AB"/>
    <w:rsid w:val="00C476B2"/>
    <w:rsid w:val="00C5011C"/>
    <w:rsid w:val="00C5018E"/>
    <w:rsid w:val="00C50E4C"/>
    <w:rsid w:val="00C50EC2"/>
    <w:rsid w:val="00C514E2"/>
    <w:rsid w:val="00C5210C"/>
    <w:rsid w:val="00C53E35"/>
    <w:rsid w:val="00C540C6"/>
    <w:rsid w:val="00C547F8"/>
    <w:rsid w:val="00C550E8"/>
    <w:rsid w:val="00C56BD7"/>
    <w:rsid w:val="00C57899"/>
    <w:rsid w:val="00C61744"/>
    <w:rsid w:val="00C61D68"/>
    <w:rsid w:val="00C62554"/>
    <w:rsid w:val="00C6398D"/>
    <w:rsid w:val="00C65305"/>
    <w:rsid w:val="00C6539B"/>
    <w:rsid w:val="00C65D35"/>
    <w:rsid w:val="00C669E1"/>
    <w:rsid w:val="00C678E1"/>
    <w:rsid w:val="00C67DA6"/>
    <w:rsid w:val="00C70FEE"/>
    <w:rsid w:val="00C71E94"/>
    <w:rsid w:val="00C72605"/>
    <w:rsid w:val="00C72A46"/>
    <w:rsid w:val="00C737B3"/>
    <w:rsid w:val="00C744F8"/>
    <w:rsid w:val="00C753F0"/>
    <w:rsid w:val="00C758E6"/>
    <w:rsid w:val="00C7689E"/>
    <w:rsid w:val="00C768E5"/>
    <w:rsid w:val="00C77C3F"/>
    <w:rsid w:val="00C80377"/>
    <w:rsid w:val="00C80F98"/>
    <w:rsid w:val="00C81D9E"/>
    <w:rsid w:val="00C843AA"/>
    <w:rsid w:val="00C84E5A"/>
    <w:rsid w:val="00C84F7E"/>
    <w:rsid w:val="00C85661"/>
    <w:rsid w:val="00C85801"/>
    <w:rsid w:val="00C874E3"/>
    <w:rsid w:val="00C876DB"/>
    <w:rsid w:val="00C912F2"/>
    <w:rsid w:val="00C914C5"/>
    <w:rsid w:val="00C914C6"/>
    <w:rsid w:val="00C91919"/>
    <w:rsid w:val="00C92ECE"/>
    <w:rsid w:val="00C92FDE"/>
    <w:rsid w:val="00C93B0A"/>
    <w:rsid w:val="00C94CE1"/>
    <w:rsid w:val="00C94DAF"/>
    <w:rsid w:val="00C95C6D"/>
    <w:rsid w:val="00C95D8B"/>
    <w:rsid w:val="00C96BBA"/>
    <w:rsid w:val="00C96DF0"/>
    <w:rsid w:val="00C9706A"/>
    <w:rsid w:val="00C97848"/>
    <w:rsid w:val="00C97E44"/>
    <w:rsid w:val="00CA0D48"/>
    <w:rsid w:val="00CA24DD"/>
    <w:rsid w:val="00CA2891"/>
    <w:rsid w:val="00CA2A0A"/>
    <w:rsid w:val="00CA33BB"/>
    <w:rsid w:val="00CA37B9"/>
    <w:rsid w:val="00CA3CD0"/>
    <w:rsid w:val="00CA3D71"/>
    <w:rsid w:val="00CA4A0E"/>
    <w:rsid w:val="00CA4FF7"/>
    <w:rsid w:val="00CA5A33"/>
    <w:rsid w:val="00CA5B6A"/>
    <w:rsid w:val="00CA6094"/>
    <w:rsid w:val="00CA6597"/>
    <w:rsid w:val="00CA66BE"/>
    <w:rsid w:val="00CA6B42"/>
    <w:rsid w:val="00CB0804"/>
    <w:rsid w:val="00CB0AD1"/>
    <w:rsid w:val="00CB0DB1"/>
    <w:rsid w:val="00CB0F9D"/>
    <w:rsid w:val="00CB248D"/>
    <w:rsid w:val="00CB2D43"/>
    <w:rsid w:val="00CB3990"/>
    <w:rsid w:val="00CB5C92"/>
    <w:rsid w:val="00CB779C"/>
    <w:rsid w:val="00CC0765"/>
    <w:rsid w:val="00CC0FDF"/>
    <w:rsid w:val="00CC2B60"/>
    <w:rsid w:val="00CC31A5"/>
    <w:rsid w:val="00CC43F5"/>
    <w:rsid w:val="00CC45BB"/>
    <w:rsid w:val="00CC65CD"/>
    <w:rsid w:val="00CC6AB1"/>
    <w:rsid w:val="00CC700E"/>
    <w:rsid w:val="00CD0AB2"/>
    <w:rsid w:val="00CD0B91"/>
    <w:rsid w:val="00CD1114"/>
    <w:rsid w:val="00CD2353"/>
    <w:rsid w:val="00CD24FD"/>
    <w:rsid w:val="00CD27AA"/>
    <w:rsid w:val="00CD2E0E"/>
    <w:rsid w:val="00CD559B"/>
    <w:rsid w:val="00CD563F"/>
    <w:rsid w:val="00CD57D3"/>
    <w:rsid w:val="00CD5951"/>
    <w:rsid w:val="00CD6674"/>
    <w:rsid w:val="00CE0A5C"/>
    <w:rsid w:val="00CE0D55"/>
    <w:rsid w:val="00CE135F"/>
    <w:rsid w:val="00CE2B62"/>
    <w:rsid w:val="00CE3E5D"/>
    <w:rsid w:val="00CE4277"/>
    <w:rsid w:val="00CE4C32"/>
    <w:rsid w:val="00CE51D2"/>
    <w:rsid w:val="00CE5F72"/>
    <w:rsid w:val="00CE702C"/>
    <w:rsid w:val="00CF0EF7"/>
    <w:rsid w:val="00CF2B0B"/>
    <w:rsid w:val="00CF3F54"/>
    <w:rsid w:val="00CF4567"/>
    <w:rsid w:val="00CF5454"/>
    <w:rsid w:val="00CF560F"/>
    <w:rsid w:val="00CF5A05"/>
    <w:rsid w:val="00CF650D"/>
    <w:rsid w:val="00CF6E1C"/>
    <w:rsid w:val="00CF7554"/>
    <w:rsid w:val="00D0083F"/>
    <w:rsid w:val="00D00FA0"/>
    <w:rsid w:val="00D013E7"/>
    <w:rsid w:val="00D023F2"/>
    <w:rsid w:val="00D02A9A"/>
    <w:rsid w:val="00D03908"/>
    <w:rsid w:val="00D0450A"/>
    <w:rsid w:val="00D04C02"/>
    <w:rsid w:val="00D0524D"/>
    <w:rsid w:val="00D05BF5"/>
    <w:rsid w:val="00D069BD"/>
    <w:rsid w:val="00D1005E"/>
    <w:rsid w:val="00D1103E"/>
    <w:rsid w:val="00D11E2C"/>
    <w:rsid w:val="00D126C1"/>
    <w:rsid w:val="00D145C4"/>
    <w:rsid w:val="00D1530B"/>
    <w:rsid w:val="00D15DAC"/>
    <w:rsid w:val="00D16F58"/>
    <w:rsid w:val="00D176AF"/>
    <w:rsid w:val="00D2202E"/>
    <w:rsid w:val="00D228F8"/>
    <w:rsid w:val="00D22B38"/>
    <w:rsid w:val="00D23677"/>
    <w:rsid w:val="00D2379B"/>
    <w:rsid w:val="00D245EF"/>
    <w:rsid w:val="00D24691"/>
    <w:rsid w:val="00D2525F"/>
    <w:rsid w:val="00D25EB9"/>
    <w:rsid w:val="00D26D37"/>
    <w:rsid w:val="00D328A6"/>
    <w:rsid w:val="00D329FE"/>
    <w:rsid w:val="00D32CB7"/>
    <w:rsid w:val="00D32FC4"/>
    <w:rsid w:val="00D34D11"/>
    <w:rsid w:val="00D34E29"/>
    <w:rsid w:val="00D3565A"/>
    <w:rsid w:val="00D35700"/>
    <w:rsid w:val="00D36969"/>
    <w:rsid w:val="00D400FD"/>
    <w:rsid w:val="00D4172B"/>
    <w:rsid w:val="00D419AA"/>
    <w:rsid w:val="00D42D87"/>
    <w:rsid w:val="00D42E33"/>
    <w:rsid w:val="00D4304F"/>
    <w:rsid w:val="00D4377D"/>
    <w:rsid w:val="00D45F0D"/>
    <w:rsid w:val="00D4692A"/>
    <w:rsid w:val="00D478AE"/>
    <w:rsid w:val="00D47A11"/>
    <w:rsid w:val="00D47BC9"/>
    <w:rsid w:val="00D50090"/>
    <w:rsid w:val="00D50954"/>
    <w:rsid w:val="00D50A66"/>
    <w:rsid w:val="00D531FF"/>
    <w:rsid w:val="00D5473E"/>
    <w:rsid w:val="00D5499F"/>
    <w:rsid w:val="00D54FC9"/>
    <w:rsid w:val="00D55263"/>
    <w:rsid w:val="00D56F5F"/>
    <w:rsid w:val="00D5709E"/>
    <w:rsid w:val="00D57B7E"/>
    <w:rsid w:val="00D57CAF"/>
    <w:rsid w:val="00D60B99"/>
    <w:rsid w:val="00D61050"/>
    <w:rsid w:val="00D611C4"/>
    <w:rsid w:val="00D61AC1"/>
    <w:rsid w:val="00D63E66"/>
    <w:rsid w:val="00D64750"/>
    <w:rsid w:val="00D64F85"/>
    <w:rsid w:val="00D65EFD"/>
    <w:rsid w:val="00D664DB"/>
    <w:rsid w:val="00D67810"/>
    <w:rsid w:val="00D712EB"/>
    <w:rsid w:val="00D7200E"/>
    <w:rsid w:val="00D73746"/>
    <w:rsid w:val="00D73891"/>
    <w:rsid w:val="00D73D65"/>
    <w:rsid w:val="00D74093"/>
    <w:rsid w:val="00D7430A"/>
    <w:rsid w:val="00D746C7"/>
    <w:rsid w:val="00D74B83"/>
    <w:rsid w:val="00D77190"/>
    <w:rsid w:val="00D814D1"/>
    <w:rsid w:val="00D81D35"/>
    <w:rsid w:val="00D823A5"/>
    <w:rsid w:val="00D823B9"/>
    <w:rsid w:val="00D83557"/>
    <w:rsid w:val="00D844E7"/>
    <w:rsid w:val="00D846D9"/>
    <w:rsid w:val="00D90175"/>
    <w:rsid w:val="00D90B16"/>
    <w:rsid w:val="00D9287B"/>
    <w:rsid w:val="00D93676"/>
    <w:rsid w:val="00D94A4F"/>
    <w:rsid w:val="00D94CA7"/>
    <w:rsid w:val="00D96756"/>
    <w:rsid w:val="00D96C06"/>
    <w:rsid w:val="00D973B7"/>
    <w:rsid w:val="00D975B6"/>
    <w:rsid w:val="00D97914"/>
    <w:rsid w:val="00DA14DC"/>
    <w:rsid w:val="00DA1660"/>
    <w:rsid w:val="00DA2315"/>
    <w:rsid w:val="00DA234C"/>
    <w:rsid w:val="00DA33D5"/>
    <w:rsid w:val="00DA3501"/>
    <w:rsid w:val="00DA3E63"/>
    <w:rsid w:val="00DA4D8E"/>
    <w:rsid w:val="00DA5DF3"/>
    <w:rsid w:val="00DA6AA3"/>
    <w:rsid w:val="00DA703E"/>
    <w:rsid w:val="00DA7C3D"/>
    <w:rsid w:val="00DB09DC"/>
    <w:rsid w:val="00DB36A4"/>
    <w:rsid w:val="00DB36E6"/>
    <w:rsid w:val="00DB3F33"/>
    <w:rsid w:val="00DB51EA"/>
    <w:rsid w:val="00DB57FA"/>
    <w:rsid w:val="00DB5ECA"/>
    <w:rsid w:val="00DB6CA7"/>
    <w:rsid w:val="00DB6E5D"/>
    <w:rsid w:val="00DB72AA"/>
    <w:rsid w:val="00DC09EB"/>
    <w:rsid w:val="00DC222B"/>
    <w:rsid w:val="00DC297A"/>
    <w:rsid w:val="00DC5A61"/>
    <w:rsid w:val="00DD0475"/>
    <w:rsid w:val="00DD2F44"/>
    <w:rsid w:val="00DD3584"/>
    <w:rsid w:val="00DD419F"/>
    <w:rsid w:val="00DD4AAC"/>
    <w:rsid w:val="00DD5B2A"/>
    <w:rsid w:val="00DD6F74"/>
    <w:rsid w:val="00DD6FC5"/>
    <w:rsid w:val="00DE3931"/>
    <w:rsid w:val="00DE468C"/>
    <w:rsid w:val="00DE61C2"/>
    <w:rsid w:val="00DE683F"/>
    <w:rsid w:val="00DE74E5"/>
    <w:rsid w:val="00DF128E"/>
    <w:rsid w:val="00DF16F2"/>
    <w:rsid w:val="00DF2D62"/>
    <w:rsid w:val="00DF3A19"/>
    <w:rsid w:val="00DF3EA4"/>
    <w:rsid w:val="00DF58A6"/>
    <w:rsid w:val="00DF6717"/>
    <w:rsid w:val="00DF6D07"/>
    <w:rsid w:val="00E01A01"/>
    <w:rsid w:val="00E02C27"/>
    <w:rsid w:val="00E05C0B"/>
    <w:rsid w:val="00E061D6"/>
    <w:rsid w:val="00E071B9"/>
    <w:rsid w:val="00E07E51"/>
    <w:rsid w:val="00E1012B"/>
    <w:rsid w:val="00E108EB"/>
    <w:rsid w:val="00E10E21"/>
    <w:rsid w:val="00E11851"/>
    <w:rsid w:val="00E11FB2"/>
    <w:rsid w:val="00E122C1"/>
    <w:rsid w:val="00E12593"/>
    <w:rsid w:val="00E129CF"/>
    <w:rsid w:val="00E12DF5"/>
    <w:rsid w:val="00E138B5"/>
    <w:rsid w:val="00E16DE1"/>
    <w:rsid w:val="00E20723"/>
    <w:rsid w:val="00E2079D"/>
    <w:rsid w:val="00E21F56"/>
    <w:rsid w:val="00E246E3"/>
    <w:rsid w:val="00E271AA"/>
    <w:rsid w:val="00E27D2F"/>
    <w:rsid w:val="00E30998"/>
    <w:rsid w:val="00E32867"/>
    <w:rsid w:val="00E33268"/>
    <w:rsid w:val="00E33525"/>
    <w:rsid w:val="00E33BF0"/>
    <w:rsid w:val="00E341BE"/>
    <w:rsid w:val="00E34526"/>
    <w:rsid w:val="00E34B93"/>
    <w:rsid w:val="00E357FB"/>
    <w:rsid w:val="00E36C8B"/>
    <w:rsid w:val="00E36D12"/>
    <w:rsid w:val="00E41D92"/>
    <w:rsid w:val="00E42D3E"/>
    <w:rsid w:val="00E44A1F"/>
    <w:rsid w:val="00E4553E"/>
    <w:rsid w:val="00E4577F"/>
    <w:rsid w:val="00E45FBD"/>
    <w:rsid w:val="00E462B1"/>
    <w:rsid w:val="00E47EE7"/>
    <w:rsid w:val="00E529E5"/>
    <w:rsid w:val="00E52A76"/>
    <w:rsid w:val="00E53614"/>
    <w:rsid w:val="00E53B33"/>
    <w:rsid w:val="00E54DE9"/>
    <w:rsid w:val="00E55661"/>
    <w:rsid w:val="00E565B3"/>
    <w:rsid w:val="00E57679"/>
    <w:rsid w:val="00E57C29"/>
    <w:rsid w:val="00E60938"/>
    <w:rsid w:val="00E60F35"/>
    <w:rsid w:val="00E62783"/>
    <w:rsid w:val="00E6297F"/>
    <w:rsid w:val="00E63539"/>
    <w:rsid w:val="00E63733"/>
    <w:rsid w:val="00E639D9"/>
    <w:rsid w:val="00E655E8"/>
    <w:rsid w:val="00E656FE"/>
    <w:rsid w:val="00E6603F"/>
    <w:rsid w:val="00E666BD"/>
    <w:rsid w:val="00E667B5"/>
    <w:rsid w:val="00E669EE"/>
    <w:rsid w:val="00E66DE6"/>
    <w:rsid w:val="00E6790C"/>
    <w:rsid w:val="00E70F30"/>
    <w:rsid w:val="00E731A0"/>
    <w:rsid w:val="00E76514"/>
    <w:rsid w:val="00E76DCD"/>
    <w:rsid w:val="00E805A1"/>
    <w:rsid w:val="00E80EB9"/>
    <w:rsid w:val="00E81673"/>
    <w:rsid w:val="00E82B2A"/>
    <w:rsid w:val="00E8338E"/>
    <w:rsid w:val="00E839AE"/>
    <w:rsid w:val="00E83C9B"/>
    <w:rsid w:val="00E85DF5"/>
    <w:rsid w:val="00E866B8"/>
    <w:rsid w:val="00E87065"/>
    <w:rsid w:val="00E87938"/>
    <w:rsid w:val="00E92050"/>
    <w:rsid w:val="00E9435E"/>
    <w:rsid w:val="00E94AC8"/>
    <w:rsid w:val="00E962B3"/>
    <w:rsid w:val="00E9656A"/>
    <w:rsid w:val="00E9746C"/>
    <w:rsid w:val="00EA0577"/>
    <w:rsid w:val="00EA06E3"/>
    <w:rsid w:val="00EA1AE0"/>
    <w:rsid w:val="00EA210A"/>
    <w:rsid w:val="00EA2865"/>
    <w:rsid w:val="00EA2FF0"/>
    <w:rsid w:val="00EA374C"/>
    <w:rsid w:val="00EA6FAD"/>
    <w:rsid w:val="00EB1331"/>
    <w:rsid w:val="00EB2778"/>
    <w:rsid w:val="00EB3DFA"/>
    <w:rsid w:val="00EB5ECB"/>
    <w:rsid w:val="00EB76F2"/>
    <w:rsid w:val="00EB77A5"/>
    <w:rsid w:val="00EC054C"/>
    <w:rsid w:val="00EC0642"/>
    <w:rsid w:val="00EC1443"/>
    <w:rsid w:val="00EC2801"/>
    <w:rsid w:val="00EC2EC9"/>
    <w:rsid w:val="00EC353F"/>
    <w:rsid w:val="00EC39BE"/>
    <w:rsid w:val="00EC4603"/>
    <w:rsid w:val="00EC4E1D"/>
    <w:rsid w:val="00EC7D22"/>
    <w:rsid w:val="00EC7E67"/>
    <w:rsid w:val="00ED0038"/>
    <w:rsid w:val="00ED0AFC"/>
    <w:rsid w:val="00ED0EF4"/>
    <w:rsid w:val="00ED1399"/>
    <w:rsid w:val="00ED16A8"/>
    <w:rsid w:val="00ED179C"/>
    <w:rsid w:val="00ED199E"/>
    <w:rsid w:val="00ED2407"/>
    <w:rsid w:val="00ED282F"/>
    <w:rsid w:val="00ED28FB"/>
    <w:rsid w:val="00ED3D21"/>
    <w:rsid w:val="00ED4946"/>
    <w:rsid w:val="00ED4F45"/>
    <w:rsid w:val="00EE0A08"/>
    <w:rsid w:val="00EE0CA4"/>
    <w:rsid w:val="00EE38D5"/>
    <w:rsid w:val="00EE418F"/>
    <w:rsid w:val="00EE4C2B"/>
    <w:rsid w:val="00EE56E3"/>
    <w:rsid w:val="00EE60C9"/>
    <w:rsid w:val="00EE7643"/>
    <w:rsid w:val="00EF20D5"/>
    <w:rsid w:val="00EF259E"/>
    <w:rsid w:val="00EF28C4"/>
    <w:rsid w:val="00EF517C"/>
    <w:rsid w:val="00EF52E5"/>
    <w:rsid w:val="00EF579E"/>
    <w:rsid w:val="00EF7AAA"/>
    <w:rsid w:val="00EF7B8D"/>
    <w:rsid w:val="00F0035F"/>
    <w:rsid w:val="00F00882"/>
    <w:rsid w:val="00F031AA"/>
    <w:rsid w:val="00F04997"/>
    <w:rsid w:val="00F049E7"/>
    <w:rsid w:val="00F04E27"/>
    <w:rsid w:val="00F06FAB"/>
    <w:rsid w:val="00F07954"/>
    <w:rsid w:val="00F112CD"/>
    <w:rsid w:val="00F116BD"/>
    <w:rsid w:val="00F126DF"/>
    <w:rsid w:val="00F127DE"/>
    <w:rsid w:val="00F1326F"/>
    <w:rsid w:val="00F14F2F"/>
    <w:rsid w:val="00F157D9"/>
    <w:rsid w:val="00F16E39"/>
    <w:rsid w:val="00F17466"/>
    <w:rsid w:val="00F21309"/>
    <w:rsid w:val="00F230B6"/>
    <w:rsid w:val="00F24344"/>
    <w:rsid w:val="00F245F5"/>
    <w:rsid w:val="00F30EB6"/>
    <w:rsid w:val="00F3198C"/>
    <w:rsid w:val="00F3296F"/>
    <w:rsid w:val="00F32F2A"/>
    <w:rsid w:val="00F34686"/>
    <w:rsid w:val="00F35F05"/>
    <w:rsid w:val="00F3604C"/>
    <w:rsid w:val="00F36A72"/>
    <w:rsid w:val="00F36FA4"/>
    <w:rsid w:val="00F41D14"/>
    <w:rsid w:val="00F41F02"/>
    <w:rsid w:val="00F42540"/>
    <w:rsid w:val="00F437FD"/>
    <w:rsid w:val="00F443EA"/>
    <w:rsid w:val="00F44E37"/>
    <w:rsid w:val="00F4518F"/>
    <w:rsid w:val="00F45222"/>
    <w:rsid w:val="00F45851"/>
    <w:rsid w:val="00F46DA3"/>
    <w:rsid w:val="00F46FEF"/>
    <w:rsid w:val="00F47E0B"/>
    <w:rsid w:val="00F501A3"/>
    <w:rsid w:val="00F51052"/>
    <w:rsid w:val="00F518BD"/>
    <w:rsid w:val="00F51C34"/>
    <w:rsid w:val="00F530A4"/>
    <w:rsid w:val="00F53937"/>
    <w:rsid w:val="00F54F8B"/>
    <w:rsid w:val="00F56CDD"/>
    <w:rsid w:val="00F60659"/>
    <w:rsid w:val="00F60B63"/>
    <w:rsid w:val="00F6137B"/>
    <w:rsid w:val="00F614D2"/>
    <w:rsid w:val="00F6193E"/>
    <w:rsid w:val="00F622F1"/>
    <w:rsid w:val="00F62F0A"/>
    <w:rsid w:val="00F6446B"/>
    <w:rsid w:val="00F64E5F"/>
    <w:rsid w:val="00F65CEA"/>
    <w:rsid w:val="00F66EB7"/>
    <w:rsid w:val="00F6772B"/>
    <w:rsid w:val="00F70105"/>
    <w:rsid w:val="00F71E33"/>
    <w:rsid w:val="00F72095"/>
    <w:rsid w:val="00F7378A"/>
    <w:rsid w:val="00F73872"/>
    <w:rsid w:val="00F7400E"/>
    <w:rsid w:val="00F74143"/>
    <w:rsid w:val="00F75264"/>
    <w:rsid w:val="00F761D3"/>
    <w:rsid w:val="00F76553"/>
    <w:rsid w:val="00F813A5"/>
    <w:rsid w:val="00F813A6"/>
    <w:rsid w:val="00F81E49"/>
    <w:rsid w:val="00F825C0"/>
    <w:rsid w:val="00F82F3B"/>
    <w:rsid w:val="00F83370"/>
    <w:rsid w:val="00F83BCD"/>
    <w:rsid w:val="00F848DA"/>
    <w:rsid w:val="00F850CB"/>
    <w:rsid w:val="00F867DB"/>
    <w:rsid w:val="00F86C61"/>
    <w:rsid w:val="00F871E6"/>
    <w:rsid w:val="00F87CA0"/>
    <w:rsid w:val="00F87CF7"/>
    <w:rsid w:val="00F923CA"/>
    <w:rsid w:val="00F93B12"/>
    <w:rsid w:val="00F9717F"/>
    <w:rsid w:val="00F97F63"/>
    <w:rsid w:val="00FA1248"/>
    <w:rsid w:val="00FA190D"/>
    <w:rsid w:val="00FA1CAE"/>
    <w:rsid w:val="00FA3875"/>
    <w:rsid w:val="00FA398A"/>
    <w:rsid w:val="00FA4DB6"/>
    <w:rsid w:val="00FA5ED8"/>
    <w:rsid w:val="00FB02FC"/>
    <w:rsid w:val="00FB04DE"/>
    <w:rsid w:val="00FB0841"/>
    <w:rsid w:val="00FB1BCC"/>
    <w:rsid w:val="00FB2C52"/>
    <w:rsid w:val="00FB3FB7"/>
    <w:rsid w:val="00FB425F"/>
    <w:rsid w:val="00FB48F2"/>
    <w:rsid w:val="00FB4B80"/>
    <w:rsid w:val="00FB4D66"/>
    <w:rsid w:val="00FB5BEE"/>
    <w:rsid w:val="00FB60F1"/>
    <w:rsid w:val="00FB6A76"/>
    <w:rsid w:val="00FC0466"/>
    <w:rsid w:val="00FC0CA7"/>
    <w:rsid w:val="00FC3096"/>
    <w:rsid w:val="00FC3AF0"/>
    <w:rsid w:val="00FC57B9"/>
    <w:rsid w:val="00FC5805"/>
    <w:rsid w:val="00FC7111"/>
    <w:rsid w:val="00FC7667"/>
    <w:rsid w:val="00FC76D1"/>
    <w:rsid w:val="00FC79C6"/>
    <w:rsid w:val="00FD06D6"/>
    <w:rsid w:val="00FD1775"/>
    <w:rsid w:val="00FD260B"/>
    <w:rsid w:val="00FD2767"/>
    <w:rsid w:val="00FD2C73"/>
    <w:rsid w:val="00FD35B7"/>
    <w:rsid w:val="00FD39D6"/>
    <w:rsid w:val="00FD3B6F"/>
    <w:rsid w:val="00FD3C7D"/>
    <w:rsid w:val="00FD404B"/>
    <w:rsid w:val="00FD446B"/>
    <w:rsid w:val="00FD4F50"/>
    <w:rsid w:val="00FD51A4"/>
    <w:rsid w:val="00FD65AD"/>
    <w:rsid w:val="00FD6ED5"/>
    <w:rsid w:val="00FD76F6"/>
    <w:rsid w:val="00FE053B"/>
    <w:rsid w:val="00FE0584"/>
    <w:rsid w:val="00FE1C3A"/>
    <w:rsid w:val="00FE2C00"/>
    <w:rsid w:val="00FE3ADD"/>
    <w:rsid w:val="00FE4876"/>
    <w:rsid w:val="00FE4A6F"/>
    <w:rsid w:val="00FE66A2"/>
    <w:rsid w:val="00FF0BC8"/>
    <w:rsid w:val="00FF152D"/>
    <w:rsid w:val="00FF1C0E"/>
    <w:rsid w:val="00FF2BFB"/>
    <w:rsid w:val="00FF366F"/>
    <w:rsid w:val="00FF384D"/>
    <w:rsid w:val="00FF3CC1"/>
    <w:rsid w:val="00FF4662"/>
    <w:rsid w:val="00FF4A13"/>
    <w:rsid w:val="00FF4D27"/>
    <w:rsid w:val="00FF5854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BFA71F8"/>
  <w15:docId w15:val="{7EA21D39-3029-4B4E-9B0B-194DCF33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62D"/>
  </w:style>
  <w:style w:type="paragraph" w:styleId="Heading1">
    <w:name w:val="heading 1"/>
    <w:basedOn w:val="Normal"/>
    <w:next w:val="Normal"/>
    <w:link w:val="Heading1Char"/>
    <w:qFormat/>
    <w:rsid w:val="005B0083"/>
    <w:pPr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4A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45A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45A3E"/>
  </w:style>
  <w:style w:type="paragraph" w:styleId="Footer">
    <w:name w:val="footer"/>
    <w:basedOn w:val="Normal"/>
    <w:link w:val="FooterChar"/>
    <w:uiPriority w:val="99"/>
    <w:rsid w:val="00645A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A3E"/>
  </w:style>
  <w:style w:type="character" w:customStyle="1" w:styleId="Heading1Char">
    <w:name w:val="Heading 1 Char"/>
    <w:basedOn w:val="DefaultParagraphFont"/>
    <w:link w:val="Heading1"/>
    <w:rsid w:val="005B0083"/>
    <w:rPr>
      <w:b/>
      <w:sz w:val="40"/>
      <w:szCs w:val="40"/>
    </w:rPr>
  </w:style>
  <w:style w:type="table" w:styleId="TableGrid">
    <w:name w:val="Table Grid"/>
    <w:basedOn w:val="TableNormal"/>
    <w:rsid w:val="005B00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B0083"/>
    <w:pPr>
      <w:ind w:left="720"/>
      <w:contextualSpacing/>
    </w:pPr>
    <w:rPr>
      <w:sz w:val="22"/>
      <w:szCs w:val="20"/>
    </w:rPr>
  </w:style>
  <w:style w:type="character" w:styleId="Hyperlink">
    <w:name w:val="Hyperlink"/>
    <w:basedOn w:val="DefaultParagraphFont"/>
    <w:uiPriority w:val="99"/>
    <w:rsid w:val="005B00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61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18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D55263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9D4A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IHeading">
    <w:name w:val="WIHeading"/>
    <w:basedOn w:val="Normal"/>
    <w:qFormat/>
    <w:rsid w:val="004E7418"/>
    <w:rPr>
      <w:rFonts w:cs="Arial"/>
      <w:b/>
      <w:sz w:val="28"/>
      <w:szCs w:val="22"/>
    </w:rPr>
  </w:style>
  <w:style w:type="paragraph" w:styleId="NoSpacing">
    <w:name w:val="No Spacing"/>
    <w:uiPriority w:val="1"/>
    <w:qFormat/>
    <w:rsid w:val="004E7418"/>
  </w:style>
  <w:style w:type="paragraph" w:customStyle="1" w:styleId="WIStepHead">
    <w:name w:val="WIStepHead"/>
    <w:basedOn w:val="Normal"/>
    <w:qFormat/>
    <w:rsid w:val="004E7418"/>
    <w:pPr>
      <w:numPr>
        <w:numId w:val="1"/>
      </w:numPr>
      <w:ind w:left="360"/>
    </w:pPr>
    <w:rPr>
      <w:rFonts w:cs="Arial"/>
      <w:b/>
      <w:szCs w:val="22"/>
    </w:rPr>
  </w:style>
  <w:style w:type="character" w:styleId="CommentReference">
    <w:name w:val="annotation reference"/>
    <w:basedOn w:val="DefaultParagraphFont"/>
    <w:semiHidden/>
    <w:unhideWhenUsed/>
    <w:rsid w:val="000F56E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F56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F56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F56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F56E0"/>
    <w:rPr>
      <w:b/>
      <w:bCs/>
      <w:sz w:val="20"/>
      <w:szCs w:val="20"/>
    </w:rPr>
  </w:style>
  <w:style w:type="character" w:customStyle="1" w:styleId="e24kjd">
    <w:name w:val="e24kjd"/>
    <w:basedOn w:val="DefaultParagraphFont"/>
    <w:rsid w:val="00241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3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emf"/><Relationship Id="rId1" Type="http://schemas.openxmlformats.org/officeDocument/2006/relationships/image" Target="media/image21.jpeg"/><Relationship Id="rId5" Type="http://schemas.openxmlformats.org/officeDocument/2006/relationships/image" Target="media/image25.jpeg"/><Relationship Id="rId4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2ED628D542C6441E9652AB1B73553238" version="1.0.0">
  <systemFields>
    <field name="Objective-Id">
      <value order="0">A4862891</value>
    </field>
    <field name="Objective-Title">
      <value order="0">QRG 606 Contractor How to Update AsseticX app and operating system - Mobility</value>
    </field>
    <field name="Objective-Description">
      <value order="0"/>
    </field>
    <field name="Objective-CreationStamp">
      <value order="0">2020-04-30T01:11:17Z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2021-04-14T22:34:52Z</value>
    </field>
    <field name="Objective-Owner">
      <value order="0">Samantha McGrath</value>
    </field>
    <field name="Objective-Path">
      <value order="0">Objective Global Folder:RCC File Plan:Corporate Management:Strategic Asset &amp; Portfolio Management:Strategic Asset Management:G-2. Work Instructions &amp; Training material:Assetic Work Instructions &amp; Quick Reference Guides:600  Mobility:600 Contractors Mobility</value>
    </field>
    <field name="Objective-Parent">
      <value order="0">600 Contractors Mobility</value>
    </field>
    <field name="Objective-State">
      <value order="0">Being Edited</value>
    </field>
    <field name="Objective-VersionId">
      <value order="0">vA7073068</value>
    </field>
    <field name="Objective-Version">
      <value order="0">3.2</value>
    </field>
    <field name="Objective-VersionNumber">
      <value order="0">6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RCC Document Type Catalogue" type="type" ori="id:cA4">
      <field name="Objective-Record Type">
        <value order="0">Letter</value>
      </field>
      <field name="Objective-Organisation Responsible">
        <value order="0">Redland City Council</value>
      </field>
      <field name="Objective-Access Rights Scheme">
        <value order="0">May be Published</value>
      </field>
      <field name="Objective-Date Digitised">
        <value order="0"/>
      </field>
      <field name="Objective-Capture Device">
        <value order="0">Local Scanner</value>
      </field>
      <field name="Objective-Actor">
        <value order="0"/>
      </field>
      <field name="Objective-Event Types">
        <value order="0">Add</value>
      </field>
      <field name="Objective-Relationship Type">
        <value order="0">Record to Record</value>
      </field>
      <field name="Objective-Disposal Status">
        <value order="0">Temporary</value>
      </field>
      <field name="Objective-Disposal Notification">
        <value order="0"/>
      </field>
      <field name="Objective-Determination Date">
        <value order="0"/>
      </field>
      <field name="Objective-Disposal Review Date">
        <value order="0"/>
      </field>
      <field name="Objective-Record Category Type">
        <value order="0">Item</value>
      </field>
      <field name="Objective-Medium">
        <value order="0">Network Server</value>
      </field>
      <field name="Objective-Connect Creator">
        <value order="0"/>
      </field>
      <field name="Objective-Development.i Record Type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3f4d00-8680-4ef4-b71b-739f124c7820">REDLANDCITY-1833-28</_dlc_DocId>
    <_dlc_DocIdUrl xmlns="fc3f4d00-8680-4ef4-b71b-739f124c7820">
      <Url>http://rcc/Assetic/_layouts/DocIdRedir.aspx?ID=REDLANDCITY-1833-28</Url>
      <Description>REDLANDCITY-1833-28</Description>
    </_dlc_DocIdUrl>
    <_dlc_DocIdPersistId xmlns="fc3f4d00-8680-4ef4-b71b-739f124c7820">false</_dlc_DocIdPersistI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5E499CCF1AF4AB0101C76DE774C18" ma:contentTypeVersion="0" ma:contentTypeDescription="Create a new document." ma:contentTypeScope="" ma:versionID="2b02ef8fc391468ef4892f0125132c05">
  <xsd:schema xmlns:xsd="http://www.w3.org/2001/XMLSchema" xmlns:xs="http://www.w3.org/2001/XMLSchema" xmlns:p="http://schemas.microsoft.com/office/2006/metadata/properties" xmlns:ns2="fc3f4d00-8680-4ef4-b71b-739f124c7820" targetNamespace="http://schemas.microsoft.com/office/2006/metadata/properties" ma:root="true" ma:fieldsID="e5cc7bb3c224da29795717625c2f4eaf" ns2:_="">
    <xsd:import namespace="fc3f4d00-8680-4ef4-b71b-739f124c78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f4d00-8680-4ef4-b71b-739f124c782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EABAF01-5A1C-433E-B6C2-45C2BC3558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ED628D542C6441E9652AB1B73553238"/>
  </ds:schemaRefs>
</ds:datastoreItem>
</file>

<file path=customXml/itemProps3.xml><?xml version="1.0" encoding="utf-8"?>
<ds:datastoreItem xmlns:ds="http://schemas.openxmlformats.org/officeDocument/2006/customXml" ds:itemID="{8824CD0C-5822-4589-9A66-4E4CF32A182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c3f4d00-8680-4ef4-b71b-739f124c782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4680E35-48D1-4FF0-A39E-75E209F06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f4d00-8680-4ef4-b71b-739f124c7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C3CBEB-4413-4F41-B481-DC51865FBCF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E198132B.dotm</Template>
  <TotalTime>0</TotalTime>
  <Pages>7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Redland City Council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laurad</dc:creator>
  <cp:lastModifiedBy>Selcuk Savas</cp:lastModifiedBy>
  <cp:revision>2</cp:revision>
  <cp:lastPrinted>2015-07-02T05:21:00Z</cp:lastPrinted>
  <dcterms:created xsi:type="dcterms:W3CDTF">2021-05-25T02:00:00Z</dcterms:created>
  <dcterms:modified xsi:type="dcterms:W3CDTF">2021-05-25T02:00:00Z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0x010100A2A5E499CCF1AF4AB0101C76DE774C18</vt:lpwstr>
  </property>
  <property fmtid="{D5CDD505-2E9C-101B-9397-08002B2CF9AE}" pid="3" name="_dlc_DocIdItemGuid">
    <vt:lpwstr>e235e090-1ee2-45e6-9011-f30938d76428</vt:lpwstr>
  </property>
  <property fmtid="{D5CDD505-2E9C-101B-9397-08002B2CF9AE}" pid="4" name="TaxKeyword">
    <vt:lpwstr/>
  </property>
  <property fmtid="{D5CDD505-2E9C-101B-9397-08002B2CF9AE}" pid="5" name="Order">
    <vt:r8>40100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Objective-Id">
    <vt:lpwstr>A4862891</vt:lpwstr>
  </property>
  <property fmtid="{D5CDD505-2E9C-101B-9397-08002B2CF9AE}" pid="10" name="Objective-Title">
    <vt:lpwstr>QRG 606 Contractor How to Update AsseticX app and operating system - Mobility</vt:lpwstr>
  </property>
  <property fmtid="{D5CDD505-2E9C-101B-9397-08002B2CF9AE}" pid="11" name="Objective-Comment">
    <vt:lpwstr/>
  </property>
  <property fmtid="{D5CDD505-2E9C-101B-9397-08002B2CF9AE}" pid="12" name="Objective-CreationStamp">
    <vt:filetime>2020-04-30T01:11:17Z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false</vt:bool>
  </property>
  <property fmtid="{D5CDD505-2E9C-101B-9397-08002B2CF9AE}" pid="15" name="Objective-DatePublished">
    <vt:lpwstr/>
  </property>
  <property fmtid="{D5CDD505-2E9C-101B-9397-08002B2CF9AE}" pid="16" name="Objective-ModificationStamp">
    <vt:filetime>2021-04-14T22:34:52Z</vt:filetime>
  </property>
  <property fmtid="{D5CDD505-2E9C-101B-9397-08002B2CF9AE}" pid="17" name="Objective-Owner">
    <vt:lpwstr>Samantha McGrath</vt:lpwstr>
  </property>
  <property fmtid="{D5CDD505-2E9C-101B-9397-08002B2CF9AE}" pid="18" name="Objective-Path">
    <vt:lpwstr>Objective Global Folder:RCC File Plan:Corporate Management:Strategic Asset &amp; Portfolio Management:Strategic Asset Management:G-2. Work Instructions &amp; Training material:Assetic Work Instructions &amp; Quick Reference Guides:600  Mobility:600 Contractors Mobili</vt:lpwstr>
  </property>
  <property fmtid="{D5CDD505-2E9C-101B-9397-08002B2CF9AE}" pid="19" name="Objective-Parent">
    <vt:lpwstr>600 Contractors Mobility</vt:lpwstr>
  </property>
  <property fmtid="{D5CDD505-2E9C-101B-9397-08002B2CF9AE}" pid="20" name="Objective-State">
    <vt:lpwstr>Being Edited</vt:lpwstr>
  </property>
  <property fmtid="{D5CDD505-2E9C-101B-9397-08002B2CF9AE}" pid="21" name="Objective-Version">
    <vt:lpwstr>3.2</vt:lpwstr>
  </property>
  <property fmtid="{D5CDD505-2E9C-101B-9397-08002B2CF9AE}" pid="22" name="Objective-VersionNumber">
    <vt:r8>6</vt:r8>
  </property>
  <property fmtid="{D5CDD505-2E9C-101B-9397-08002B2CF9AE}" pid="23" name="Objective-VersionComment">
    <vt:lpwstr/>
  </property>
  <property fmtid="{D5CDD505-2E9C-101B-9397-08002B2CF9AE}" pid="24" name="Objective-FileNumber">
    <vt:lpwstr/>
  </property>
  <property fmtid="{D5CDD505-2E9C-101B-9397-08002B2CF9AE}" pid="25" name="Objective-Classification">
    <vt:lpwstr>Official</vt:lpwstr>
  </property>
  <property fmtid="{D5CDD505-2E9C-101B-9397-08002B2CF9AE}" pid="26" name="Objective-Caveats">
    <vt:lpwstr/>
  </property>
  <property fmtid="{D5CDD505-2E9C-101B-9397-08002B2CF9AE}" pid="27" name="Objective-Application ID">
    <vt:lpwstr/>
  </property>
  <property fmtid="{D5CDD505-2E9C-101B-9397-08002B2CF9AE}" pid="28" name="Objective-Application Description">
    <vt:lpwstr/>
  </property>
  <property fmtid="{D5CDD505-2E9C-101B-9397-08002B2CF9AE}" pid="29" name="Objective-Customer ID">
    <vt:lpwstr/>
  </property>
  <property fmtid="{D5CDD505-2E9C-101B-9397-08002B2CF9AE}" pid="30" name="Objective-Customer Name">
    <vt:lpwstr/>
  </property>
  <property fmtid="{D5CDD505-2E9C-101B-9397-08002B2CF9AE}" pid="31" name="Objective-Property ID">
    <vt:lpwstr/>
  </property>
  <property fmtid="{D5CDD505-2E9C-101B-9397-08002B2CF9AE}" pid="32" name="Objective-Property Address">
    <vt:lpwstr/>
  </property>
  <property fmtid="{D5CDD505-2E9C-101B-9397-08002B2CF9AE}" pid="33" name="Objective-Land ID">
    <vt:lpwstr/>
  </property>
  <property fmtid="{D5CDD505-2E9C-101B-9397-08002B2CF9AE}" pid="34" name="Objective-Land Legal Description">
    <vt:lpwstr/>
  </property>
  <property fmtid="{D5CDD505-2E9C-101B-9397-08002B2CF9AE}" pid="35" name="Objective-Street ID">
    <vt:lpwstr/>
  </property>
  <property fmtid="{D5CDD505-2E9C-101B-9397-08002B2CF9AE}" pid="36" name="Objective-Street Name">
    <vt:lpwstr/>
  </property>
  <property fmtid="{D5CDD505-2E9C-101B-9397-08002B2CF9AE}" pid="37" name="Objective-Locality">
    <vt:lpwstr/>
  </property>
  <property fmtid="{D5CDD505-2E9C-101B-9397-08002B2CF9AE}" pid="38" name="Objective-Public URL Suffix">
    <vt:lpwstr/>
  </property>
  <property fmtid="{D5CDD505-2E9C-101B-9397-08002B2CF9AE}" pid="39" name="Objective-Public URL Suffix Updated">
    <vt:lpwstr/>
  </property>
  <property fmtid="{D5CDD505-2E9C-101B-9397-08002B2CF9AE}" pid="40" name="Objective-Description">
    <vt:lpwstr/>
  </property>
  <property fmtid="{D5CDD505-2E9C-101B-9397-08002B2CF9AE}" pid="41" name="Objective-VersionId">
    <vt:lpwstr>vA7073068</vt:lpwstr>
  </property>
  <property fmtid="{D5CDD505-2E9C-101B-9397-08002B2CF9AE}" pid="42" name="Objective-Connect Creator">
    <vt:lpwstr/>
  </property>
  <property fmtid="{D5CDD505-2E9C-101B-9397-08002B2CF9AE}" pid="43" name="Objective-Record Type">
    <vt:lpwstr>Letter</vt:lpwstr>
  </property>
  <property fmtid="{D5CDD505-2E9C-101B-9397-08002B2CF9AE}" pid="44" name="Objective-Organisation Responsible">
    <vt:lpwstr>Redland City Council</vt:lpwstr>
  </property>
  <property fmtid="{D5CDD505-2E9C-101B-9397-08002B2CF9AE}" pid="45" name="Objective-Access Rights Scheme">
    <vt:lpwstr>May be Published</vt:lpwstr>
  </property>
  <property fmtid="{D5CDD505-2E9C-101B-9397-08002B2CF9AE}" pid="46" name="Objective-Date Digitised">
    <vt:lpwstr/>
  </property>
  <property fmtid="{D5CDD505-2E9C-101B-9397-08002B2CF9AE}" pid="47" name="Objective-Capture Device">
    <vt:lpwstr>Local Scanner</vt:lpwstr>
  </property>
  <property fmtid="{D5CDD505-2E9C-101B-9397-08002B2CF9AE}" pid="48" name="Objective-Actor">
    <vt:lpwstr/>
  </property>
  <property fmtid="{D5CDD505-2E9C-101B-9397-08002B2CF9AE}" pid="49" name="Objective-Event Types">
    <vt:lpwstr>Add</vt:lpwstr>
  </property>
  <property fmtid="{D5CDD505-2E9C-101B-9397-08002B2CF9AE}" pid="50" name="Objective-Relationship Type">
    <vt:lpwstr>Record to Record</vt:lpwstr>
  </property>
  <property fmtid="{D5CDD505-2E9C-101B-9397-08002B2CF9AE}" pid="51" name="Objective-Disposal Status">
    <vt:lpwstr>Temporary</vt:lpwstr>
  </property>
  <property fmtid="{D5CDD505-2E9C-101B-9397-08002B2CF9AE}" pid="52" name="Objective-Disposal Notification">
    <vt:lpwstr/>
  </property>
  <property fmtid="{D5CDD505-2E9C-101B-9397-08002B2CF9AE}" pid="53" name="Objective-Determination Date">
    <vt:lpwstr/>
  </property>
  <property fmtid="{D5CDD505-2E9C-101B-9397-08002B2CF9AE}" pid="54" name="Objective-Disposal Review Date">
    <vt:lpwstr/>
  </property>
  <property fmtid="{D5CDD505-2E9C-101B-9397-08002B2CF9AE}" pid="55" name="Objective-Record Category Type">
    <vt:lpwstr>Item</vt:lpwstr>
  </property>
  <property fmtid="{D5CDD505-2E9C-101B-9397-08002B2CF9AE}" pid="56" name="Objective-Medium">
    <vt:lpwstr>Network Server</vt:lpwstr>
  </property>
  <property fmtid="{D5CDD505-2E9C-101B-9397-08002B2CF9AE}" pid="57" name="Objective-Development.i Record Type">
    <vt:lpwstr/>
  </property>
</Properties>
</file>